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4E" w:rsidRDefault="00C80E4E" w:rsidP="00D64D29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076C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7.5pt;height:79.5pt;visibility:visible" filled="t">
            <v:imagedata r:id="rId4" o:title=""/>
          </v:shape>
        </w:pic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Pr="000341D0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от_02 </w:t>
      </w:r>
      <w:r w:rsidRPr="00D64D2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>июля  2018г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.                                                                                    </w:t>
      </w:r>
      <w:r w:rsidRPr="00B7759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№ 2</w:t>
      </w:r>
      <w:r w:rsidRPr="000341D0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1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«О ежегодном отчете главы сельского поселения Ташелка муниципального района Ставропольский 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Ташелка»</w:t>
      </w:r>
    </w:p>
    <w:p w:rsidR="00C80E4E" w:rsidRDefault="00C80E4E" w:rsidP="00D64D29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Рассмотрев проект Положения «О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ежегодном отчете главы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сельского поселения Ташелка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муниципального района Ставропольский 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сельского поселения Ташелка»,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муниципального района Ставропольский Самарской области, Собрание Представителей 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C80E4E" w:rsidRDefault="00C80E4E" w:rsidP="00D64D29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1. Принять Положение «О ежегодном отчете главы сельского поселения Ташелка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муниципального района Ставропольский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Ташелка» в представленной редакции.(Приложение №1).</w:t>
      </w:r>
    </w:p>
    <w:p w:rsidR="00C80E4E" w:rsidRPr="00A74B66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spacing w:line="276" w:lineRule="auto"/>
        <w:ind w:left="142" w:firstLine="360"/>
        <w:jc w:val="both"/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2. </w:t>
      </w:r>
      <w:hyperlink r:id="rId5" w:history="1">
        <w:r>
          <w:rPr>
            <w:rStyle w:val="Hyperlink"/>
            <w:rFonts w:ascii="Times New Roman" w:hAnsi="Times New Roman" w:cs="Times New Roman"/>
            <w:kern w:val="3"/>
            <w:sz w:val="24"/>
            <w:szCs w:val="24"/>
            <w:u w:val="none"/>
            <w:lang w:val="de-DE" w:eastAsia="ja-JP"/>
          </w:rPr>
          <w:t>Опубликовать</w:t>
        </w:r>
      </w:hyperlink>
      <w: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настоящее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Решение в газете «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>Вестник Ташелки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» и разместить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на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официальном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сайте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администрации</w:t>
      </w:r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муниципального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района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Ставропольский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Самарскойобласти в сети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Интернет</w:t>
      </w:r>
      <w:r w:rsidRPr="005A3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C5776B">
          <w:rPr>
            <w:rStyle w:val="Hyperlink"/>
            <w:rFonts w:ascii="Times New Roman" w:hAnsi="Times New Roman" w:cs="Times New Roman"/>
            <w:sz w:val="24"/>
            <w:szCs w:val="24"/>
          </w:rPr>
          <w:t>http://</w:t>
        </w:r>
        <w:r w:rsidRPr="00C5776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tashelka</w:t>
        </w:r>
        <w:r w:rsidRPr="00C5776B">
          <w:rPr>
            <w:rStyle w:val="Hyperlink"/>
            <w:rFonts w:ascii="Times New Roman" w:hAnsi="Times New Roman" w:cs="Times New Roman"/>
            <w:sz w:val="24"/>
            <w:szCs w:val="24"/>
          </w:rPr>
          <w:t>.stavrsp.ru</w:t>
        </w:r>
      </w:hyperlink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).</w:t>
      </w:r>
    </w:p>
    <w:p w:rsidR="00C80E4E" w:rsidRDefault="00C80E4E" w:rsidP="00D64D29">
      <w:pPr>
        <w:spacing w:line="276" w:lineRule="auto"/>
        <w:ind w:left="142" w:firstLine="360"/>
        <w:jc w:val="both"/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</w:pPr>
    </w:p>
    <w:p w:rsidR="00C80E4E" w:rsidRDefault="00C80E4E" w:rsidP="00D64D2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</w:t>
      </w:r>
    </w:p>
    <w:p w:rsidR="00C80E4E" w:rsidRDefault="00C80E4E" w:rsidP="00D64D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DF485D" w:rsidRDefault="00C80E4E" w:rsidP="00D64D29">
      <w:pPr>
        <w:spacing w:after="0"/>
        <w:ind w:right="-99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C80E4E" w:rsidRPr="00DF485D" w:rsidRDefault="00C80E4E" w:rsidP="00D64D29">
      <w:pPr>
        <w:spacing w:after="0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C80E4E" w:rsidRPr="00DF485D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В.Н.Хохлова</w:t>
      </w:r>
    </w:p>
    <w:p w:rsidR="00C80E4E" w:rsidRPr="00DF485D" w:rsidRDefault="00C80E4E" w:rsidP="00D64D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DF485D" w:rsidRDefault="00C80E4E" w:rsidP="00D64D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C80E4E" w:rsidRPr="005A34CB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А.Ю.Рублев</w:t>
      </w:r>
    </w:p>
    <w:p w:rsidR="00C80E4E" w:rsidRPr="005A34CB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B21D93" w:rsidRDefault="00C80E4E" w:rsidP="00A74B66">
      <w:pPr>
        <w:pStyle w:val="NormalWeb"/>
        <w:spacing w:before="0" w:beforeAutospacing="0" w:after="0" w:afterAutospacing="0"/>
        <w:ind w:left="4536"/>
        <w:jc w:val="both"/>
      </w:pPr>
    </w:p>
    <w:p w:rsidR="00C80E4E" w:rsidRPr="005A34CB" w:rsidRDefault="00C80E4E" w:rsidP="00A74B66">
      <w:pPr>
        <w:pStyle w:val="NormalWeb"/>
        <w:spacing w:before="0" w:beforeAutospacing="0" w:after="0" w:afterAutospacing="0"/>
        <w:ind w:left="4536"/>
        <w:jc w:val="both"/>
      </w:pPr>
      <w:r>
        <w:t xml:space="preserve">Приложение №1 </w:t>
      </w:r>
    </w:p>
    <w:p w:rsidR="00C80E4E" w:rsidRDefault="00C80E4E" w:rsidP="00A74B66">
      <w:pPr>
        <w:pStyle w:val="NormalWeb"/>
        <w:spacing w:before="0" w:beforeAutospacing="0" w:after="0" w:afterAutospacing="0"/>
        <w:ind w:left="4536"/>
        <w:jc w:val="both"/>
      </w:pPr>
      <w:r>
        <w:t>к Решению Собрания Представителей</w:t>
      </w:r>
    </w:p>
    <w:p w:rsidR="00C80E4E" w:rsidRDefault="00C80E4E" w:rsidP="00A74B66">
      <w:pPr>
        <w:pStyle w:val="NormalWeb"/>
        <w:spacing w:before="0" w:beforeAutospacing="0" w:after="0" w:afterAutospacing="0"/>
        <w:ind w:left="4536"/>
        <w:jc w:val="both"/>
      </w:pPr>
      <w:r w:rsidRPr="00B21D93">
        <w:t>сельского поселения Ташелка</w:t>
      </w:r>
    </w:p>
    <w:p w:rsidR="00C80E4E" w:rsidRPr="005A34CB" w:rsidRDefault="00C80E4E" w:rsidP="00A74B66">
      <w:pPr>
        <w:pStyle w:val="NormalWeb"/>
        <w:spacing w:before="0" w:beforeAutospacing="0" w:after="0" w:afterAutospacing="0"/>
        <w:ind w:left="4536"/>
        <w:jc w:val="both"/>
      </w:pPr>
    </w:p>
    <w:p w:rsidR="00C80E4E" w:rsidRPr="0066729A" w:rsidRDefault="00C80E4E" w:rsidP="00A74B66">
      <w:pPr>
        <w:pStyle w:val="NormalWeb"/>
        <w:spacing w:before="0" w:beforeAutospacing="0" w:after="0" w:afterAutospacing="0"/>
        <w:ind w:left="4536"/>
        <w:jc w:val="both"/>
      </w:pPr>
      <w:r>
        <w:t>от 02.07.2018г. №2</w:t>
      </w:r>
      <w:r w:rsidRPr="0066729A">
        <w:t>1</w:t>
      </w:r>
    </w:p>
    <w:p w:rsidR="00C80E4E" w:rsidRDefault="00C80E4E" w:rsidP="00A74B66">
      <w:pPr>
        <w:pStyle w:val="NormalWeb"/>
        <w:spacing w:before="0" w:beforeAutospacing="0" w:after="0" w:afterAutospacing="0"/>
        <w:ind w:left="4536"/>
        <w:jc w:val="both"/>
      </w:pPr>
    </w:p>
    <w:p w:rsidR="00C80E4E" w:rsidRPr="006128A7" w:rsidRDefault="00C80E4E" w:rsidP="00A74B6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r w:rsidRPr="00A74B66">
        <w:rPr>
          <w:b/>
          <w:bCs/>
        </w:rPr>
        <w:t>Положение «О ежегодном отчете главы</w:t>
      </w:r>
      <w:r w:rsidRPr="00A74B66">
        <w:rPr>
          <w:b/>
          <w:bCs/>
          <w:color w:val="000000"/>
          <w:lang w:eastAsia="ar-SA"/>
        </w:rPr>
        <w:t xml:space="preserve"> муниципального района Ставропольский </w:t>
      </w:r>
      <w:r w:rsidRPr="006128A7">
        <w:rPr>
          <w:b/>
          <w:bCs/>
          <w:color w:val="000000"/>
          <w:lang w:eastAsia="ar-SA"/>
        </w:rPr>
        <w:t>Самарской области, в том числе о решении вопросов, поставленн</w:t>
      </w:r>
      <w:r>
        <w:rPr>
          <w:b/>
          <w:bCs/>
          <w:color w:val="000000"/>
          <w:lang w:eastAsia="ar-SA"/>
        </w:rPr>
        <w:t>ых Собранием Представителей сельского поселения Ташелка</w:t>
      </w:r>
      <w:r w:rsidRPr="006128A7">
        <w:rPr>
          <w:b/>
          <w:bCs/>
          <w:color w:val="000000"/>
          <w:lang w:eastAsia="ar-SA"/>
        </w:rPr>
        <w:t>»</w:t>
      </w:r>
    </w:p>
    <w:p w:rsidR="00C80E4E" w:rsidRPr="006128A7" w:rsidRDefault="00C80E4E" w:rsidP="00A74B6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6128A7">
        <w:rPr>
          <w:b/>
          <w:bCs/>
        </w:rPr>
        <w:t>Глава 1. Общие положения</w:t>
      </w:r>
    </w:p>
    <w:p w:rsidR="00C80E4E" w:rsidRPr="006128A7" w:rsidRDefault="00C80E4E" w:rsidP="003F4DBE">
      <w:pPr>
        <w:pStyle w:val="NormalWeb"/>
        <w:spacing w:before="0" w:beforeAutospacing="0" w:after="0" w:afterAutospacing="0"/>
        <w:ind w:firstLine="708"/>
        <w:jc w:val="both"/>
      </w:pPr>
      <w:r w:rsidRPr="006128A7">
        <w:t>1. Настоящее Положение разработано в соответствии с Федеральным законом от 06.10.2003 №131-ФЗ «Об общих принципах организации местного самоуправления в Российской Федерации», Уставом</w:t>
      </w:r>
      <w:r>
        <w:t xml:space="preserve"> сельского поселения Ташелка</w:t>
      </w:r>
      <w:r w:rsidRPr="006128A7">
        <w:t xml:space="preserve"> и определяет структуру, порядок подготовки, представления и рассмотрения ежегодного отчета главы </w:t>
      </w:r>
      <w:r>
        <w:t>сельского поселения Ташелка</w:t>
      </w:r>
      <w:r w:rsidRPr="006128A7">
        <w:t xml:space="preserve"> Самарской области о результатах деятельности главы</w:t>
      </w:r>
      <w:r w:rsidRPr="005A34CB">
        <w:t xml:space="preserve"> </w:t>
      </w:r>
      <w:r>
        <w:t>сельского поселения Ташелка</w:t>
      </w:r>
      <w:r w:rsidRPr="006128A7">
        <w:t xml:space="preserve"> и деятельности администрации</w:t>
      </w:r>
      <w:r w:rsidRPr="005A34CB">
        <w:t xml:space="preserve"> </w:t>
      </w:r>
      <w:r>
        <w:t>сельского поселения Ташелка</w:t>
      </w:r>
      <w:r w:rsidRPr="006128A7">
        <w:t>, в том числе о решении вопросов, поставленных Собранием Представителей</w:t>
      </w:r>
      <w:r>
        <w:t xml:space="preserve"> поселения</w:t>
      </w:r>
      <w:r w:rsidRPr="006128A7">
        <w:t>.</w:t>
      </w:r>
    </w:p>
    <w:p w:rsidR="00C80E4E" w:rsidRPr="006128A7" w:rsidRDefault="00C80E4E" w:rsidP="003F4DBE">
      <w:pPr>
        <w:pStyle w:val="NormalWeb"/>
        <w:spacing w:before="0" w:beforeAutospacing="0" w:after="0" w:afterAutospacing="0"/>
        <w:ind w:firstLine="708"/>
        <w:jc w:val="both"/>
      </w:pPr>
      <w:r w:rsidRPr="006128A7">
        <w:t xml:space="preserve">2. Вопросы, поставленные Собранием Представителей </w:t>
      </w:r>
      <w:r>
        <w:t>сельского поселения Ташелка</w:t>
      </w:r>
      <w:r w:rsidRPr="006128A7">
        <w:t xml:space="preserve"> перед главой  и администрацией</w:t>
      </w:r>
      <w:r w:rsidRPr="005A34CB">
        <w:t xml:space="preserve"> </w:t>
      </w:r>
      <w:r>
        <w:t>сельского поселения Ташелка</w:t>
      </w:r>
      <w:r w:rsidRPr="006128A7">
        <w:t xml:space="preserve"> на отчетный период, ежегодно утверждается решением Собрания Представителей</w:t>
      </w:r>
      <w:r w:rsidRPr="00207089">
        <w:t xml:space="preserve"> </w:t>
      </w:r>
      <w:r>
        <w:t>сельского поселения Ташелка</w:t>
      </w:r>
      <w:r w:rsidRPr="006128A7">
        <w:t>.</w:t>
      </w:r>
    </w:p>
    <w:p w:rsidR="00C80E4E" w:rsidRPr="006128A7" w:rsidRDefault="00C80E4E" w:rsidP="008E7792">
      <w:pPr>
        <w:pStyle w:val="NormalWeb"/>
        <w:spacing w:before="0" w:beforeAutospacing="0" w:after="0" w:afterAutospacing="0"/>
        <w:ind w:firstLine="708"/>
        <w:jc w:val="center"/>
        <w:rPr>
          <w:b/>
          <w:bCs/>
        </w:rPr>
      </w:pPr>
      <w:r w:rsidRPr="006128A7">
        <w:rPr>
          <w:b/>
          <w:bCs/>
        </w:rPr>
        <w:t>Глава 2. Структура и содержание отчета главы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 результатах его деятельности и деятельности администрации, в том числе о решении вопросов, поставленных Собранием Представителей за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истекший год.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Глава ежегодно представляе</w:t>
      </w:r>
      <w:r>
        <w:rPr>
          <w:rFonts w:ascii="Times New Roman" w:hAnsi="Times New Roman" w:cs="Times New Roman"/>
          <w:sz w:val="24"/>
          <w:szCs w:val="24"/>
        </w:rPr>
        <w:t>т в Собрание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4. Раздел «Вводная часть» отчета главы должен содержать краткую характеристику социально-экономического положения в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за отчетный период.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объеме основные задачи поставленные в отчетном периоде».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</w:t>
      </w:r>
      <w:r>
        <w:rPr>
          <w:rFonts w:ascii="Times New Roman" w:hAnsi="Times New Roman" w:cs="Times New Roman"/>
          <w:sz w:val="24"/>
          <w:szCs w:val="24"/>
        </w:rPr>
        <w:t>х органам местного самоуправления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взаимодействию с органами власти, органами местного самоуправления, в том числе других муниципальных районов, общественными объединениями, гражданами и организациями;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по принятым мерам по обеспечению и защите интересов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соответствующих органах государственной власти, арбитражном суде, суде (с указанием суммы денежных средств, взысканных в судебном порядке с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администрации, а также суммы денежных средств, взысканных в пользу муниципального района Ставропольский));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работе с обращениями граждан, по личным приемам граждан;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осуществлению правотворческой инициативы;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организации деятельности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 решении вопросов, поставленных Собранием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перед главой и администрацией на отчетный период, ежегодно утверждаемых решением Собрания Представителей;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результаты деятельности администрации при реализации прав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по решению вопросов, не отнесенных к вопросам местного значения муниципального района Ставропольский, по которым представительным органом принято решение о реализации соответствующих прав в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сельском поселении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и Регламентом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Порядок подготовки отчета устанавливается главой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C80E4E" w:rsidRPr="006128A7" w:rsidRDefault="00C80E4E" w:rsidP="001D2C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8A7">
        <w:rPr>
          <w:rFonts w:ascii="Times New Roman" w:hAnsi="Times New Roman" w:cs="Times New Roman"/>
          <w:b/>
          <w:bCs/>
          <w:sz w:val="24"/>
          <w:szCs w:val="24"/>
        </w:rPr>
        <w:t>Глава 3. Порядок представления и рассмотрения отчета главы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66729A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года, следующего за отчетным, на очередном заседании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Отчет главы вносится в Собрание Представителей в электронном виде и на бумажном носителе не позднее 14 дней до даты проведения заседания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Пакет документов по отчету главы, направленный в Собрание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должен содержать: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Рассмотрение отчета главы происходит на заседаниях </w:t>
      </w:r>
      <w:r w:rsidRPr="0066729A">
        <w:rPr>
          <w:rFonts w:ascii="Times New Roman" w:hAnsi="Times New Roman" w:cs="Times New Roman"/>
          <w:sz w:val="24"/>
          <w:szCs w:val="24"/>
        </w:rPr>
        <w:t>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соответствии с предметами ведения постоянных комитетов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Ташелка.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66729A">
        <w:rPr>
          <w:rFonts w:ascii="Times New Roman" w:hAnsi="Times New Roman" w:cs="Times New Roman"/>
          <w:sz w:val="24"/>
          <w:szCs w:val="24"/>
        </w:rPr>
        <w:t>На 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 главы рассматривается в соответствии с Регламентом.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6. На </w:t>
      </w:r>
      <w:r w:rsidRPr="0066729A">
        <w:rPr>
          <w:rFonts w:ascii="Times New Roman" w:hAnsi="Times New Roman" w:cs="Times New Roman"/>
          <w:sz w:val="24"/>
          <w:szCs w:val="24"/>
        </w:rPr>
        <w:t>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при рассмотрении отчет</w:t>
      </w:r>
      <w:r>
        <w:rPr>
          <w:rFonts w:ascii="Times New Roman" w:hAnsi="Times New Roman" w:cs="Times New Roman"/>
          <w:sz w:val="24"/>
          <w:szCs w:val="24"/>
        </w:rPr>
        <w:t>а главы приглашаются заместитель</w:t>
      </w:r>
      <w:r w:rsidRPr="006128A7">
        <w:rPr>
          <w:rFonts w:ascii="Times New Roman" w:hAnsi="Times New Roman" w:cs="Times New Roman"/>
          <w:sz w:val="24"/>
          <w:szCs w:val="24"/>
        </w:rPr>
        <w:t xml:space="preserve"> главы, руководители структурных подразделений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6128A7">
        <w:rPr>
          <w:rFonts w:ascii="Times New Roman" w:hAnsi="Times New Roman" w:cs="Times New Roman"/>
          <w:sz w:val="24"/>
          <w:szCs w:val="24"/>
        </w:rPr>
        <w:t>, иные лица.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при рассмотрении отчета главы вправе пригласить руководителей муниципальных учреждений, муниципальных предприятий.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На заседании постоянного комитета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вырабатывается решение, в котором, как правило, дается оценка, как правило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 указанных проблем.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На заседании постоянного комитета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к предметам ведения которой относится подведение итогов рассмотрения постоянными комитетами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отчета главы, подводятся итоги рассмотрения отчета главы и вырабатывается проект решения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Отчет главы рассматривается на заседании Собрания Представителей 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Собрание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принимает решение по отчету главы, в котором отражается оценка деятельности главы 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В случае неудовлетворительной оценки деятельности главы и администрации в решении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Принятие решения осуществляется в соответствии с процедурой, установленной Регламентом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Федерации».</w:t>
      </w:r>
    </w:p>
    <w:p w:rsidR="00C80E4E" w:rsidRPr="006128A7" w:rsidRDefault="00C80E4E" w:rsidP="00CC5505">
      <w:pPr>
        <w:spacing w:line="240" w:lineRule="auto"/>
        <w:ind w:firstLine="539"/>
        <w:jc w:val="both"/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газете «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>Вестник Ташелки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 » и разместить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на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официальном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сайте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администрации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в сети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Интернет </w:t>
      </w:r>
      <w:r w:rsidRPr="00C5776B"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(</w:t>
      </w:r>
      <w:hyperlink r:id="rId7" w:history="1">
        <w:r w:rsidRPr="00C5776B">
          <w:rPr>
            <w:rStyle w:val="Hyperlink"/>
            <w:rFonts w:ascii="Times New Roman" w:hAnsi="Times New Roman" w:cs="Times New Roman"/>
            <w:sz w:val="24"/>
            <w:szCs w:val="24"/>
          </w:rPr>
          <w:t>http://</w:t>
        </w:r>
        <w:r w:rsidRPr="00C5776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tashelka</w:t>
        </w:r>
        <w:r w:rsidRPr="00C5776B">
          <w:rPr>
            <w:rStyle w:val="Hyperlink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.).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C80E4E" w:rsidRPr="001D2C64" w:rsidRDefault="00C80E4E" w:rsidP="001D2C64">
      <w:pPr>
        <w:jc w:val="both"/>
      </w:pPr>
    </w:p>
    <w:p w:rsidR="00C80E4E" w:rsidRPr="00DF7238" w:rsidRDefault="00C80E4E" w:rsidP="00DF7238">
      <w:pPr>
        <w:tabs>
          <w:tab w:val="left" w:pos="2745"/>
        </w:tabs>
      </w:pPr>
      <w:r>
        <w:tab/>
      </w:r>
    </w:p>
    <w:sectPr w:rsidR="00C80E4E" w:rsidRPr="00DF7238" w:rsidSect="00D64D29">
      <w:pgSz w:w="11906" w:h="16838"/>
      <w:pgMar w:top="1134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238"/>
    <w:rsid w:val="000341D0"/>
    <w:rsid w:val="000525B9"/>
    <w:rsid w:val="00082CE1"/>
    <w:rsid w:val="000859DC"/>
    <w:rsid w:val="000871DA"/>
    <w:rsid w:val="000A6BCC"/>
    <w:rsid w:val="000B008D"/>
    <w:rsid w:val="000F118C"/>
    <w:rsid w:val="00116B07"/>
    <w:rsid w:val="00134C49"/>
    <w:rsid w:val="00190782"/>
    <w:rsid w:val="00191BA8"/>
    <w:rsid w:val="001D2C64"/>
    <w:rsid w:val="00207089"/>
    <w:rsid w:val="002474AA"/>
    <w:rsid w:val="002B7233"/>
    <w:rsid w:val="002C3D74"/>
    <w:rsid w:val="002C4D87"/>
    <w:rsid w:val="003764D7"/>
    <w:rsid w:val="003A1E55"/>
    <w:rsid w:val="003D5E55"/>
    <w:rsid w:val="003F29BA"/>
    <w:rsid w:val="003F4DBE"/>
    <w:rsid w:val="00420EB6"/>
    <w:rsid w:val="0048514B"/>
    <w:rsid w:val="00505090"/>
    <w:rsid w:val="005076CF"/>
    <w:rsid w:val="00561F9D"/>
    <w:rsid w:val="005A34CB"/>
    <w:rsid w:val="006128A7"/>
    <w:rsid w:val="0066729A"/>
    <w:rsid w:val="0074511C"/>
    <w:rsid w:val="00776B6A"/>
    <w:rsid w:val="007E1948"/>
    <w:rsid w:val="00866248"/>
    <w:rsid w:val="008E7792"/>
    <w:rsid w:val="00922A50"/>
    <w:rsid w:val="009A529C"/>
    <w:rsid w:val="009C7354"/>
    <w:rsid w:val="00A4214C"/>
    <w:rsid w:val="00A46C73"/>
    <w:rsid w:val="00A74B66"/>
    <w:rsid w:val="00A861CC"/>
    <w:rsid w:val="00B21D93"/>
    <w:rsid w:val="00B62297"/>
    <w:rsid w:val="00B77597"/>
    <w:rsid w:val="00BC090C"/>
    <w:rsid w:val="00BE09DC"/>
    <w:rsid w:val="00C5776B"/>
    <w:rsid w:val="00C80E4E"/>
    <w:rsid w:val="00C819E7"/>
    <w:rsid w:val="00CC5505"/>
    <w:rsid w:val="00D3381C"/>
    <w:rsid w:val="00D64D29"/>
    <w:rsid w:val="00DF485D"/>
    <w:rsid w:val="00DF7238"/>
    <w:rsid w:val="00E347E0"/>
    <w:rsid w:val="00E76B98"/>
    <w:rsid w:val="00E838E1"/>
    <w:rsid w:val="00EF5E86"/>
    <w:rsid w:val="00FA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B6A"/>
    <w:pPr>
      <w:spacing w:after="160" w:line="252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6B6A"/>
    <w:rPr>
      <w:color w:val="auto"/>
      <w:u w:val="single"/>
    </w:rPr>
  </w:style>
  <w:style w:type="paragraph" w:styleId="NormalWeb">
    <w:name w:val="Normal (Web)"/>
    <w:basedOn w:val="Normal"/>
    <w:uiPriority w:val="99"/>
    <w:semiHidden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ashel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shelka.stavrsp.ru" TargetMode="Externa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5</Pages>
  <Words>1663</Words>
  <Characters>9481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12</cp:revision>
  <cp:lastPrinted>2018-07-03T06:19:00Z</cp:lastPrinted>
  <dcterms:created xsi:type="dcterms:W3CDTF">2018-06-21T11:10:00Z</dcterms:created>
  <dcterms:modified xsi:type="dcterms:W3CDTF">2018-07-03T06:21:00Z</dcterms:modified>
</cp:coreProperties>
</file>