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FF" w:rsidRDefault="00CD19FF" w:rsidP="008D7A69">
      <w:pPr>
        <w:pStyle w:val="Heading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9.75pt;height:58.5pt;visibility:visible">
            <v:imagedata r:id="rId4" o:title="" gain="93623f" blacklevel="-7864f"/>
          </v:shape>
        </w:pict>
      </w:r>
    </w:p>
    <w:p w:rsidR="00CD19FF" w:rsidRPr="00D406DD" w:rsidRDefault="00CD19FF" w:rsidP="008D7A69">
      <w:pPr>
        <w:jc w:val="center"/>
        <w:rPr>
          <w:rFonts w:ascii="Times New Roman" w:hAnsi="Times New Roman" w:cs="Times New Roman"/>
        </w:rPr>
      </w:pPr>
      <w:r w:rsidRPr="00D406DD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D19FF" w:rsidRPr="00382737" w:rsidRDefault="00CD19FF" w:rsidP="008D7A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82737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ТАШЕЛКА</w:t>
      </w:r>
    </w:p>
    <w:p w:rsidR="00CD19FF" w:rsidRPr="00382737" w:rsidRDefault="00CD19FF" w:rsidP="008D7A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8273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D19FF" w:rsidRPr="00382737" w:rsidRDefault="00CD19FF" w:rsidP="003827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8273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D19FF" w:rsidRPr="00382737" w:rsidRDefault="00CD19FF" w:rsidP="003827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D19FF" w:rsidRDefault="00CD19FF" w:rsidP="008D7A69">
      <w:pPr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РЕШЕНИЕ </w:t>
      </w:r>
    </w:p>
    <w:p w:rsidR="00CD19FF" w:rsidRPr="00472F2E" w:rsidRDefault="00CD19FF" w:rsidP="008D7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      от 12 июля 2018г.</w:t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</w:r>
      <w:r>
        <w:rPr>
          <w:rFonts w:ascii="Times New Roman" w:hAnsi="Times New Roman" w:cs="Times New Roman"/>
          <w:b/>
          <w:bCs/>
          <w:sz w:val="27"/>
          <w:szCs w:val="27"/>
          <w:lang w:eastAsia="ar-SA"/>
        </w:rPr>
        <w:tab/>
        <w:t xml:space="preserve">                          №</w:t>
      </w:r>
      <w:r w:rsidRPr="00472F2E">
        <w:rPr>
          <w:rFonts w:ascii="Times New Roman" w:hAnsi="Times New Roman" w:cs="Times New Roman"/>
          <w:b/>
          <w:bCs/>
          <w:sz w:val="27"/>
          <w:szCs w:val="27"/>
          <w:lang w:eastAsia="ar-SA"/>
        </w:rPr>
        <w:t xml:space="preserve"> 25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7"/>
          <w:szCs w:val="27"/>
          <w:lang w:eastAsia="ar-SA"/>
        </w:rPr>
      </w:pPr>
    </w:p>
    <w:p w:rsidR="00CD19FF" w:rsidRPr="008D7A69" w:rsidRDefault="00CD19FF" w:rsidP="00B468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A69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мерах поддержки членов добровольных народных дружин, созданных на территории </w:t>
      </w:r>
      <w:r w:rsidRPr="008D7A69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Ташелка муниципального района Ставропольский Самарской области </w:t>
      </w:r>
    </w:p>
    <w:p w:rsidR="00CD19FF" w:rsidRDefault="00CD19FF" w:rsidP="00B46823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В целях стимулирования граждан и их объединений на участие в охране общественного порядка, создания и деятельности народных дружин на территории сельского поселения Ташелка муниципального района Ставропольский Самарской области,  руководствуясь Федеральным законом от 06.10.2003г. № 131-ФЗ «Об общих принципах организации местного самоуправления в Российской Федерации» Федеральным законом от 02.04.2014г. №44-ФЗ «Об участии граждан в охране общественного порядка».  Уставом сельского поселения Ташелка  муниципального района Ставропольский Самарской области, собрание представителей  РЕШИЛО:</w:t>
      </w:r>
    </w:p>
    <w:p w:rsidR="00CD19FF" w:rsidRDefault="00CD19FF" w:rsidP="00227B7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Членам добровольных народных дружин, созданных на территории сельского поселения </w:t>
      </w:r>
      <w:r w:rsidRPr="008D7A69">
        <w:rPr>
          <w:rFonts w:ascii="Times New Roman" w:hAnsi="Times New Roman" w:cs="Times New Roman"/>
        </w:rPr>
        <w:t xml:space="preserve">Ташелка </w:t>
      </w:r>
      <w:r>
        <w:rPr>
          <w:rFonts w:ascii="Times New Roman" w:hAnsi="Times New Roman" w:cs="Times New Roman"/>
        </w:rPr>
        <w:t>предоставляются следующие меры поддержки: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Личное страхование на период осуществления деятельности члена</w:t>
      </w:r>
      <w:r w:rsidRPr="00EE5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добровольной народной дружины на случай ранения (контузии), травмы или увечья (далее-ранее) члена народной дружины, в связи с выполнением им функций члена</w:t>
      </w:r>
      <w:r w:rsidRPr="00EE5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добровольной народной дружины.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Освободить от местных налогов (земельный налог).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Контроль за исполнением настоящего решения возложить на постоянные комиссии по социальной политике, бюджету, делам молодежи, правопорядку.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3.Опубликовать настоящее Решение в газете «Вестник Ташелки» и на официальном сайте </w:t>
      </w:r>
      <w:r w:rsidRPr="009B0AEF">
        <w:rPr>
          <w:rFonts w:ascii="Times New Roman" w:hAnsi="Times New Roman" w:cs="Times New Roman"/>
          <w:u w:val="single"/>
          <w:lang w:val="en-US"/>
        </w:rPr>
        <w:t>http</w:t>
      </w:r>
      <w:r w:rsidRPr="009B0AEF">
        <w:rPr>
          <w:rFonts w:ascii="Times New Roman" w:hAnsi="Times New Roman" w:cs="Times New Roman"/>
          <w:u w:val="single"/>
        </w:rPr>
        <w:t>://</w:t>
      </w:r>
      <w:r>
        <w:rPr>
          <w:rFonts w:ascii="Times New Roman" w:hAnsi="Times New Roman" w:cs="Times New Roman"/>
          <w:u w:val="single"/>
          <w:lang w:val="en-US"/>
        </w:rPr>
        <w:t>tashelka</w:t>
      </w:r>
      <w:r w:rsidRPr="009B0AEF">
        <w:rPr>
          <w:rFonts w:ascii="Times New Roman" w:hAnsi="Times New Roman" w:cs="Times New Roman"/>
          <w:u w:val="single"/>
        </w:rPr>
        <w:t>.</w:t>
      </w:r>
      <w:r w:rsidRPr="009B0AEF">
        <w:rPr>
          <w:rFonts w:ascii="Times New Roman" w:hAnsi="Times New Roman" w:cs="Times New Roman"/>
          <w:u w:val="single"/>
          <w:lang w:val="en-US"/>
        </w:rPr>
        <w:t>stavrsp</w:t>
      </w:r>
      <w:r w:rsidRPr="009B0AEF">
        <w:rPr>
          <w:rFonts w:ascii="Times New Roman" w:hAnsi="Times New Roman" w:cs="Times New Roman"/>
          <w:u w:val="single"/>
        </w:rPr>
        <w:t>.</w:t>
      </w:r>
      <w:r w:rsidRPr="009B0AEF">
        <w:rPr>
          <w:rFonts w:ascii="Times New Roman" w:hAnsi="Times New Roman" w:cs="Times New Roman"/>
          <w:u w:val="single"/>
          <w:lang w:val="en-US"/>
        </w:rPr>
        <w:t>ru</w:t>
      </w:r>
      <w:r w:rsidRPr="009B0AEF">
        <w:rPr>
          <w:rFonts w:ascii="Times New Roman" w:hAnsi="Times New Roman" w:cs="Times New Roman"/>
          <w:u w:val="single"/>
        </w:rPr>
        <w:t>/..</w:t>
      </w:r>
      <w:r>
        <w:rPr>
          <w:rFonts w:ascii="Times New Roman" w:hAnsi="Times New Roman" w:cs="Times New Roman"/>
        </w:rPr>
        <w:t xml:space="preserve"> 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</w:t>
      </w:r>
      <w:r w:rsidRPr="009B0AE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Настоящее Решение вступает в силу со дня его официального опубликования.</w:t>
      </w:r>
    </w:p>
    <w:p w:rsidR="00CD19FF" w:rsidRDefault="00CD19FF" w:rsidP="00560C5B">
      <w:pPr>
        <w:ind w:firstLine="708"/>
        <w:jc w:val="both"/>
        <w:rPr>
          <w:rFonts w:ascii="Times New Roman" w:hAnsi="Times New Roman" w:cs="Times New Roman"/>
        </w:rPr>
      </w:pP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 представителей 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В.Н.Хохлова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6B5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 Ташелка                                                                                    </w:t>
      </w:r>
    </w:p>
    <w:p w:rsidR="00CD19FF" w:rsidRDefault="00CD19FF" w:rsidP="008D7A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</w:t>
      </w:r>
    </w:p>
    <w:p w:rsidR="00CD19FF" w:rsidRPr="009B0AEF" w:rsidRDefault="00CD19FF" w:rsidP="008D7A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А.Ю.Рублев</w:t>
      </w:r>
    </w:p>
    <w:sectPr w:rsidR="00CD19FF" w:rsidRPr="009B0AEF" w:rsidSect="00152AEF">
      <w:pgSz w:w="11906" w:h="16838"/>
      <w:pgMar w:top="36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6200"/>
    <w:rsid w:val="0000711E"/>
    <w:rsid w:val="00017358"/>
    <w:rsid w:val="00077CDB"/>
    <w:rsid w:val="00152AEF"/>
    <w:rsid w:val="001A73C6"/>
    <w:rsid w:val="00227B71"/>
    <w:rsid w:val="00261672"/>
    <w:rsid w:val="002950B5"/>
    <w:rsid w:val="00382737"/>
    <w:rsid w:val="0040728F"/>
    <w:rsid w:val="00472F2E"/>
    <w:rsid w:val="004851D3"/>
    <w:rsid w:val="00560C5B"/>
    <w:rsid w:val="0057050C"/>
    <w:rsid w:val="005E2E16"/>
    <w:rsid w:val="00606FD8"/>
    <w:rsid w:val="007C06B5"/>
    <w:rsid w:val="007E78A2"/>
    <w:rsid w:val="0080389A"/>
    <w:rsid w:val="00827293"/>
    <w:rsid w:val="008D78E2"/>
    <w:rsid w:val="008D7A69"/>
    <w:rsid w:val="00981595"/>
    <w:rsid w:val="009B0AEF"/>
    <w:rsid w:val="009B5F05"/>
    <w:rsid w:val="00AC6200"/>
    <w:rsid w:val="00B46823"/>
    <w:rsid w:val="00B55085"/>
    <w:rsid w:val="00BB789E"/>
    <w:rsid w:val="00CA72CC"/>
    <w:rsid w:val="00CD19FF"/>
    <w:rsid w:val="00CD7613"/>
    <w:rsid w:val="00CE3B98"/>
    <w:rsid w:val="00D12538"/>
    <w:rsid w:val="00D406DD"/>
    <w:rsid w:val="00E04A4B"/>
    <w:rsid w:val="00E33EC4"/>
    <w:rsid w:val="00E47BBF"/>
    <w:rsid w:val="00E55E29"/>
    <w:rsid w:val="00EB5FFF"/>
    <w:rsid w:val="00EE5E61"/>
    <w:rsid w:val="00F5043E"/>
    <w:rsid w:val="00F63FF4"/>
    <w:rsid w:val="00F852A6"/>
    <w:rsid w:val="00F8736E"/>
    <w:rsid w:val="00FD2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358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D7A69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D7A69"/>
    <w:rPr>
      <w:rFonts w:ascii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8D7A6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D7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D7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238</TotalTime>
  <Pages>1</Pages>
  <Words>337</Words>
  <Characters>1923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/>
  <cp:lastModifiedBy>admin</cp:lastModifiedBy>
  <cp:revision>28</cp:revision>
  <cp:lastPrinted>2018-06-27T12:20:00Z</cp:lastPrinted>
  <dcterms:created xsi:type="dcterms:W3CDTF">2018-06-20T07:22:00Z</dcterms:created>
  <dcterms:modified xsi:type="dcterms:W3CDTF">2018-07-16T08:41:00Z</dcterms:modified>
</cp:coreProperties>
</file>