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C2" w:rsidRDefault="008451C2" w:rsidP="00147433">
      <w:pPr>
        <w:pStyle w:val="Heading1"/>
        <w:ind w:left="5400" w:hanging="5684"/>
        <w:jc w:val="center"/>
        <w:rPr>
          <w:rFonts w:cs="Times New Roman"/>
          <w:noProof/>
        </w:rPr>
      </w:pPr>
      <w:r w:rsidRPr="00563071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4" o:title="" gain="93623f" blacklevel="-7864f"/>
          </v:shape>
        </w:pict>
      </w:r>
    </w:p>
    <w:p w:rsidR="008451C2" w:rsidRDefault="008451C2" w:rsidP="00147433">
      <w:pPr>
        <w:pStyle w:val="ConsPlusNormal"/>
        <w:jc w:val="center"/>
        <w:outlineLvl w:val="0"/>
        <w:rPr>
          <w:rFonts w:cs="Times New Roman"/>
        </w:rPr>
      </w:pPr>
      <w:r w:rsidRPr="00D406DD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8451C2" w:rsidRDefault="008451C2" w:rsidP="00147433">
      <w:pPr>
        <w:pStyle w:val="ConsPlusTitle"/>
        <w:outlineLvl w:val="0"/>
        <w:rPr>
          <w:rFonts w:cs="Times New Roman"/>
        </w:rPr>
      </w:pPr>
    </w:p>
    <w:p w:rsidR="008451C2" w:rsidRPr="00060EC1" w:rsidRDefault="008451C2" w:rsidP="00AF3C0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060EC1">
        <w:rPr>
          <w:rFonts w:ascii="Times New Roman" w:hAnsi="Times New Roman" w:cs="Times New Roman"/>
        </w:rPr>
        <w:t xml:space="preserve">СОБРАНИЕ ПРЕДСТАВИТЕЛЕЙ СЕЛЬСКОГО ПОСЕЛЕНИЯ ТАШЕЛКА </w:t>
      </w:r>
    </w:p>
    <w:p w:rsidR="008451C2" w:rsidRPr="00060EC1" w:rsidRDefault="008451C2" w:rsidP="00AF3C0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060EC1">
        <w:rPr>
          <w:rFonts w:ascii="Times New Roman" w:hAnsi="Times New Roman" w:cs="Times New Roman"/>
        </w:rPr>
        <w:t>МУНИЦИПАЛЬНОГО РАЙОНА СТАВРОПОЛЬСКИЙ</w:t>
      </w:r>
    </w:p>
    <w:p w:rsidR="008451C2" w:rsidRPr="00060EC1" w:rsidRDefault="008451C2" w:rsidP="00AF3C0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060EC1">
        <w:rPr>
          <w:rFonts w:ascii="Times New Roman" w:hAnsi="Times New Roman" w:cs="Times New Roman"/>
        </w:rPr>
        <w:t xml:space="preserve"> САМАРСКОЙ ОБЛАСТИ</w:t>
      </w:r>
    </w:p>
    <w:p w:rsidR="008451C2" w:rsidRPr="00060EC1" w:rsidRDefault="008451C2" w:rsidP="00147433">
      <w:pPr>
        <w:pStyle w:val="ConsPlusTitle"/>
        <w:jc w:val="center"/>
        <w:rPr>
          <w:rFonts w:ascii="Times New Roman" w:hAnsi="Times New Roman" w:cs="Times New Roman"/>
        </w:rPr>
      </w:pPr>
    </w:p>
    <w:p w:rsidR="008451C2" w:rsidRPr="00060EC1" w:rsidRDefault="008451C2" w:rsidP="00147433">
      <w:pPr>
        <w:pStyle w:val="ConsPlusTitle"/>
        <w:jc w:val="center"/>
        <w:rPr>
          <w:rFonts w:ascii="Times New Roman" w:hAnsi="Times New Roman" w:cs="Times New Roman"/>
        </w:rPr>
      </w:pPr>
      <w:r w:rsidRPr="00060EC1">
        <w:rPr>
          <w:rFonts w:ascii="Times New Roman" w:hAnsi="Times New Roman" w:cs="Times New Roman"/>
        </w:rPr>
        <w:t>РЕШЕНИЕ</w:t>
      </w:r>
    </w:p>
    <w:p w:rsidR="008451C2" w:rsidRPr="00060EC1" w:rsidRDefault="008451C2" w:rsidP="00060EC1">
      <w:pPr>
        <w:pStyle w:val="ConsPlus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20.03.</w:t>
      </w:r>
      <w:r w:rsidRPr="00060EC1">
        <w:rPr>
          <w:rFonts w:ascii="Times New Roman" w:hAnsi="Times New Roman" w:cs="Times New Roman"/>
        </w:rPr>
        <w:t xml:space="preserve"> 2017 г.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060EC1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      N _5</w:t>
      </w:r>
    </w:p>
    <w:p w:rsidR="008451C2" w:rsidRPr="00060EC1" w:rsidRDefault="008451C2">
      <w:pPr>
        <w:pStyle w:val="ConsPlusTitle"/>
        <w:jc w:val="center"/>
        <w:rPr>
          <w:rFonts w:ascii="Times New Roman" w:hAnsi="Times New Roman" w:cs="Times New Roman"/>
        </w:rPr>
      </w:pPr>
    </w:p>
    <w:p w:rsidR="008451C2" w:rsidRPr="00060EC1" w:rsidRDefault="008451C2">
      <w:pPr>
        <w:pStyle w:val="ConsPlusTitle"/>
        <w:jc w:val="center"/>
        <w:rPr>
          <w:rFonts w:ascii="Times New Roman" w:hAnsi="Times New Roman" w:cs="Times New Roman"/>
        </w:rPr>
      </w:pPr>
      <w:r w:rsidRPr="00060EC1">
        <w:rPr>
          <w:rFonts w:ascii="Times New Roman" w:hAnsi="Times New Roman" w:cs="Times New Roman"/>
        </w:rPr>
        <w:t>ОБ УТВЕРЖДЕНИИ КОЭФФИЦИЕНТОВ, ПРИМЕНЯЕМЫХ ПРИ ОПРЕДЕЛЕНИИ</w:t>
      </w:r>
    </w:p>
    <w:p w:rsidR="008451C2" w:rsidRPr="00060EC1" w:rsidRDefault="008451C2">
      <w:pPr>
        <w:pStyle w:val="ConsPlusTitle"/>
        <w:jc w:val="center"/>
        <w:rPr>
          <w:rFonts w:ascii="Times New Roman" w:hAnsi="Times New Roman" w:cs="Times New Roman"/>
        </w:rPr>
      </w:pPr>
      <w:r w:rsidRPr="00060EC1">
        <w:rPr>
          <w:rFonts w:ascii="Times New Roman" w:hAnsi="Times New Roman" w:cs="Times New Roman"/>
        </w:rPr>
        <w:t>РАЗМЕРА АРЕНДНОЙ ПЛАТЫ ЗА ЗЕМЕЛЬНЫЕ УЧАСТКИ, НАХОДЯЩИХСЯ</w:t>
      </w:r>
    </w:p>
    <w:p w:rsidR="008451C2" w:rsidRPr="00060EC1" w:rsidRDefault="008451C2">
      <w:pPr>
        <w:pStyle w:val="ConsPlusTitle"/>
        <w:jc w:val="center"/>
        <w:rPr>
          <w:rFonts w:ascii="Times New Roman" w:hAnsi="Times New Roman" w:cs="Times New Roman"/>
        </w:rPr>
      </w:pPr>
      <w:r w:rsidRPr="00060EC1">
        <w:rPr>
          <w:rFonts w:ascii="Times New Roman" w:hAnsi="Times New Roman" w:cs="Times New Roman"/>
        </w:rPr>
        <w:t xml:space="preserve">НА ТЕРРИТОРИИ СЕЛЬСКОГО ПОСЕЛЕНИЯ ТАШЕЛКА  МУНИЦИПАЛЬНОГО РАЙОНА СТАВРОПОЛЬСКИЙ, ПРАВООБЛАДАТЕЛЬ ЗЕМЕЛЬНЫХ УЧАСТКОВ – МУНИЦИПАЛЬНОЕ ОБРАЗОВАНИЕ СЕЛЬСКОЕ ПОСЕЛЕНИЕ ТАШЕЛКА МУНИЦИПАЛЬНОГО РАЙОНА СТАВРОПОЛЬСКИЙ </w:t>
      </w:r>
    </w:p>
    <w:p w:rsidR="008451C2" w:rsidRPr="00060EC1" w:rsidRDefault="008451C2">
      <w:pPr>
        <w:pStyle w:val="ConsPlusNormal"/>
        <w:jc w:val="both"/>
        <w:rPr>
          <w:rFonts w:ascii="Times New Roman" w:hAnsi="Times New Roman" w:cs="Times New Roman"/>
        </w:rPr>
      </w:pPr>
    </w:p>
    <w:p w:rsidR="008451C2" w:rsidRPr="00060EC1" w:rsidRDefault="008451C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60EC1">
        <w:rPr>
          <w:rFonts w:ascii="Times New Roman" w:hAnsi="Times New Roman" w:cs="Times New Roman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Уставом сельского поселения Ташелка муниципального района Ставропольский Самарской области, Собрание представителей решило:</w:t>
      </w:r>
    </w:p>
    <w:p w:rsidR="008451C2" w:rsidRPr="00060EC1" w:rsidRDefault="008451C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60EC1">
        <w:rPr>
          <w:rFonts w:ascii="Times New Roman" w:hAnsi="Times New Roman" w:cs="Times New Roman"/>
        </w:rPr>
        <w:t xml:space="preserve">1. Утвердить </w:t>
      </w:r>
      <w:hyperlink w:anchor="P42" w:history="1">
        <w:r w:rsidRPr="00060EC1">
          <w:rPr>
            <w:rFonts w:ascii="Times New Roman" w:hAnsi="Times New Roman" w:cs="Times New Roman"/>
          </w:rPr>
          <w:t>коэффициент</w:t>
        </w:r>
      </w:hyperlink>
      <w:r w:rsidRPr="00060EC1">
        <w:rPr>
          <w:rFonts w:ascii="Times New Roman" w:hAnsi="Times New Roman" w:cs="Times New Roman"/>
        </w:rPr>
        <w:t xml:space="preserve"> вида использования земельного участка </w:t>
      </w:r>
      <w:hyperlink r:id="rId5" w:history="1">
        <w:r w:rsidRPr="00060EC1">
          <w:rPr>
            <w:rFonts w:ascii="Times New Roman" w:hAnsi="Times New Roman" w:cs="Times New Roman"/>
          </w:rPr>
          <w:t>(Кв)</w:t>
        </w:r>
      </w:hyperlink>
      <w:r w:rsidRPr="00060EC1">
        <w:rPr>
          <w:rFonts w:ascii="Times New Roman" w:hAnsi="Times New Roman" w:cs="Times New Roman"/>
        </w:rPr>
        <w:t xml:space="preserve"> в определении размера арендной платы за использование земельных участков, правообладатель земельных участков муниципальное образование сельское поселение Ташелка муниципального района Ставропольский, находящихся на территории сельского поселения Ташелка муниципального района Ставропольский Самарской области и предоставляемых для целей, не связанных со строительством (приложение N 1).</w:t>
      </w:r>
    </w:p>
    <w:p w:rsidR="008451C2" w:rsidRPr="00060EC1" w:rsidRDefault="008451C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60EC1">
        <w:rPr>
          <w:rFonts w:ascii="Times New Roman" w:hAnsi="Times New Roman" w:cs="Times New Roman"/>
        </w:rPr>
        <w:t>3. Данное Решение вступает в силу  со дня его официального опубликования в газете "Ставрополь-на-Волге", газете «Вестник Ташелки» и на официальном сайте сельского поселения Ташелка.</w:t>
      </w:r>
    </w:p>
    <w:p w:rsidR="008451C2" w:rsidRPr="00060EC1" w:rsidRDefault="008451C2" w:rsidP="00993FDF">
      <w:pPr>
        <w:pStyle w:val="ConsPlusNormal"/>
        <w:rPr>
          <w:rFonts w:ascii="Times New Roman" w:hAnsi="Times New Roman" w:cs="Times New Roman"/>
        </w:rPr>
      </w:pPr>
    </w:p>
    <w:p w:rsidR="008451C2" w:rsidRPr="00060EC1" w:rsidRDefault="008451C2" w:rsidP="00993FDF">
      <w:pPr>
        <w:pStyle w:val="ConsPlusNormal"/>
        <w:rPr>
          <w:rFonts w:ascii="Times New Roman" w:hAnsi="Times New Roman" w:cs="Times New Roman"/>
        </w:rPr>
      </w:pPr>
    </w:p>
    <w:p w:rsidR="008451C2" w:rsidRPr="00060EC1" w:rsidRDefault="008451C2">
      <w:pPr>
        <w:pStyle w:val="ConsPlusNormal"/>
        <w:jc w:val="right"/>
        <w:rPr>
          <w:rFonts w:ascii="Times New Roman" w:hAnsi="Times New Roman" w:cs="Times New Roman"/>
        </w:rPr>
      </w:pPr>
    </w:p>
    <w:p w:rsidR="008451C2" w:rsidRPr="00060EC1" w:rsidRDefault="008451C2" w:rsidP="00147433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060EC1">
        <w:rPr>
          <w:rFonts w:ascii="Times New Roman" w:hAnsi="Times New Roman" w:cs="Times New Roman"/>
          <w:sz w:val="24"/>
          <w:szCs w:val="24"/>
        </w:rPr>
        <w:t xml:space="preserve">Глава сельского поселения Ташелка </w:t>
      </w:r>
    </w:p>
    <w:p w:rsidR="008451C2" w:rsidRPr="00060EC1" w:rsidRDefault="008451C2" w:rsidP="00147433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060EC1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8451C2" w:rsidRPr="00060EC1" w:rsidRDefault="008451C2" w:rsidP="00147433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060EC1"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 А.Ю.Рублев</w:t>
      </w:r>
    </w:p>
    <w:p w:rsidR="008451C2" w:rsidRPr="00060EC1" w:rsidRDefault="008451C2" w:rsidP="00147433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8451C2" w:rsidRPr="00060EC1" w:rsidRDefault="008451C2" w:rsidP="00147433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8451C2" w:rsidRPr="00060EC1" w:rsidRDefault="008451C2" w:rsidP="00147433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8451C2" w:rsidRPr="00060EC1" w:rsidRDefault="008451C2" w:rsidP="00147433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060EC1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8451C2" w:rsidRPr="00060EC1" w:rsidRDefault="008451C2" w:rsidP="00147433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060EC1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</w:p>
    <w:p w:rsidR="008451C2" w:rsidRPr="00060EC1" w:rsidRDefault="008451C2" w:rsidP="00147433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060EC1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8451C2" w:rsidRPr="00060EC1" w:rsidRDefault="008451C2" w:rsidP="00147433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060EC1"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В.Н.Хохлова</w:t>
      </w:r>
    </w:p>
    <w:p w:rsidR="008451C2" w:rsidRPr="00060EC1" w:rsidRDefault="008451C2" w:rsidP="00147433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8451C2" w:rsidRDefault="008451C2">
      <w:pPr>
        <w:pStyle w:val="ConsPlusNormal"/>
        <w:jc w:val="right"/>
        <w:rPr>
          <w:rFonts w:cs="Times New Roman"/>
        </w:rPr>
      </w:pPr>
    </w:p>
    <w:p w:rsidR="008451C2" w:rsidRDefault="008451C2">
      <w:pPr>
        <w:pStyle w:val="ConsPlusNormal"/>
        <w:jc w:val="right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sectPr w:rsidR="008451C2" w:rsidSect="008E39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51C2" w:rsidRDefault="008451C2" w:rsidP="00147433">
      <w:pPr>
        <w:pStyle w:val="ConsPlusNormal"/>
        <w:ind w:left="7080" w:firstLine="708"/>
        <w:outlineLvl w:val="0"/>
      </w:pPr>
      <w:r>
        <w:t>Приложение N 1</w:t>
      </w:r>
    </w:p>
    <w:p w:rsidR="008451C2" w:rsidRDefault="008451C2">
      <w:pPr>
        <w:pStyle w:val="ConsPlusNormal"/>
        <w:jc w:val="right"/>
      </w:pPr>
      <w:r>
        <w:t>к Решению</w:t>
      </w:r>
    </w:p>
    <w:p w:rsidR="008451C2" w:rsidRDefault="008451C2">
      <w:pPr>
        <w:pStyle w:val="ConsPlusNormal"/>
        <w:jc w:val="right"/>
        <w:rPr>
          <w:rFonts w:cs="Times New Roman"/>
        </w:rPr>
      </w:pPr>
      <w:r>
        <w:t>от20.03.  2017 г. N 5</w:t>
      </w: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Title"/>
        <w:jc w:val="center"/>
      </w:pPr>
      <w:bookmarkStart w:id="0" w:name="P42"/>
      <w:bookmarkEnd w:id="0"/>
      <w:r>
        <w:t>КОЭФФИЦИЕНТ ВИДА ИСПОЛЬЗОВАНИЯ ЗЕМЕЛЬНОГО УЧАСТКА (Кв)</w:t>
      </w:r>
    </w:p>
    <w:p w:rsidR="008451C2" w:rsidRDefault="008451C2">
      <w:pPr>
        <w:pStyle w:val="ConsPlusTitle"/>
        <w:jc w:val="center"/>
      </w:pPr>
      <w:r>
        <w:t>В ОПРЕДЕЛЕНИИ РАЗМЕРА АРЕНДНОЙ ПЛАТЫ ЗА ИСПОЛЬЗОВАНИЕ</w:t>
      </w:r>
    </w:p>
    <w:p w:rsidR="008451C2" w:rsidRDefault="008451C2">
      <w:pPr>
        <w:pStyle w:val="ConsPlusTitle"/>
        <w:jc w:val="center"/>
      </w:pPr>
      <w:r>
        <w:t>ЗЕМЕЛЬНЫХ УЧАСТКОВ,  НАХОДЯЩИХСЯ НА ТЕРРИТОРИИ СЕЛЬСКОГО ПОСЕЛЕНИЯ ТАШЕЛКА МУНИЦИПАЛЬНОГО РАЙОНА СТАВРОПОЛЬСКИЙ И ПРЕДОСТАВЛЯЕМЫХ ДЛЯ ЦЕЛЕЙ,</w:t>
      </w:r>
    </w:p>
    <w:p w:rsidR="008451C2" w:rsidRDefault="008451C2">
      <w:pPr>
        <w:pStyle w:val="ConsPlusTitle"/>
        <w:jc w:val="center"/>
      </w:pPr>
      <w:r>
        <w:t xml:space="preserve">НЕ СВЯЗАННЫХ СО СТРОИТЕЛЬСТВОМ, ПРАВООБЛАДАТЕЛЬ ЗЕМЕЛЬНЫХ УЧАСТКОВ  –  СЕЛЬСКОЕ ПОСЕЛЕНИЕ ТАШЕЛКА МУНИЦИПАЛЬНОГО РАЙОНА СТАВРОПОЛЬСКИЙ </w:t>
      </w: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6973"/>
        <w:gridCol w:w="1485"/>
      </w:tblGrid>
      <w:tr w:rsidR="008451C2" w:rsidRPr="00C33032">
        <w:tc>
          <w:tcPr>
            <w:tcW w:w="964" w:type="dxa"/>
          </w:tcPr>
          <w:p w:rsidR="008451C2" w:rsidRDefault="008451C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</w:tcPr>
          <w:p w:rsidR="008451C2" w:rsidRDefault="008451C2">
            <w:pPr>
              <w:pStyle w:val="ConsPlusNormal"/>
              <w:jc w:val="center"/>
            </w:pPr>
            <w:r>
              <w:t>Виды целевого (функционального и разрешенного) использования земельных участков</w:t>
            </w:r>
          </w:p>
        </w:tc>
        <w:tc>
          <w:tcPr>
            <w:tcW w:w="1485" w:type="dxa"/>
          </w:tcPr>
          <w:p w:rsidR="008451C2" w:rsidRDefault="008451C2">
            <w:pPr>
              <w:pStyle w:val="ConsPlusNormal"/>
              <w:jc w:val="center"/>
            </w:pPr>
            <w:r>
              <w:t>Значение Кв</w:t>
            </w:r>
          </w:p>
        </w:tc>
      </w:tr>
      <w:tr w:rsidR="008451C2" w:rsidRPr="00C33032">
        <w:tc>
          <w:tcPr>
            <w:tcW w:w="964" w:type="dxa"/>
          </w:tcPr>
          <w:p w:rsidR="008451C2" w:rsidRDefault="008451C2" w:rsidP="00F93CB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</w:tcPr>
          <w:p w:rsidR="008451C2" w:rsidRDefault="008451C2" w:rsidP="00B57B88">
            <w:pPr>
              <w:pStyle w:val="ConsPlusNormal"/>
            </w:pPr>
            <w:r>
              <w:t xml:space="preserve">Земельные участки для размещения инженерно-технических объектов, сооружений и коммуникаций (строительство, реконструкция инженерно-технических объектов, сооружений и коммуникаций, обеспечивающих реализацию видов недвижимого имущества и не требующих установления санитарно-защитных зон (объекты электро-, </w:t>
            </w:r>
          </w:p>
          <w:p w:rsidR="008451C2" w:rsidRDefault="008451C2" w:rsidP="00B57B88">
            <w:pPr>
              <w:pStyle w:val="ConsPlusNormal"/>
            </w:pPr>
            <w:r>
              <w:t>водо-, газоснабжения, водоотведения, телефонизации, связи)</w:t>
            </w:r>
          </w:p>
        </w:tc>
        <w:tc>
          <w:tcPr>
            <w:tcW w:w="1485" w:type="dxa"/>
          </w:tcPr>
          <w:p w:rsidR="008451C2" w:rsidRDefault="008451C2" w:rsidP="00F93CBD">
            <w:pPr>
              <w:pStyle w:val="ConsPlusNormal"/>
              <w:jc w:val="center"/>
            </w:pPr>
            <w:r>
              <w:t>1,5</w:t>
            </w:r>
          </w:p>
        </w:tc>
      </w:tr>
    </w:tbl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>
      <w:pPr>
        <w:pStyle w:val="ConsPlusNormal"/>
        <w:jc w:val="both"/>
        <w:rPr>
          <w:rFonts w:cs="Times New Roman"/>
        </w:rPr>
      </w:pPr>
    </w:p>
    <w:p w:rsidR="008451C2" w:rsidRDefault="008451C2" w:rsidP="00993FDF">
      <w:pPr>
        <w:pStyle w:val="ConsPlusNormal"/>
        <w:jc w:val="center"/>
        <w:outlineLvl w:val="0"/>
        <w:rPr>
          <w:rFonts w:cs="Times New Roman"/>
        </w:rPr>
      </w:pPr>
    </w:p>
    <w:sectPr w:rsidR="008451C2" w:rsidSect="008E391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1FB2"/>
    <w:rsid w:val="000052F2"/>
    <w:rsid w:val="00005752"/>
    <w:rsid w:val="00014E10"/>
    <w:rsid w:val="000178BD"/>
    <w:rsid w:val="00025965"/>
    <w:rsid w:val="000307CF"/>
    <w:rsid w:val="00031A88"/>
    <w:rsid w:val="0003322F"/>
    <w:rsid w:val="00033F25"/>
    <w:rsid w:val="0003728D"/>
    <w:rsid w:val="000407AE"/>
    <w:rsid w:val="00040FDB"/>
    <w:rsid w:val="00050506"/>
    <w:rsid w:val="00060EC1"/>
    <w:rsid w:val="0006319C"/>
    <w:rsid w:val="00063AD1"/>
    <w:rsid w:val="00066F71"/>
    <w:rsid w:val="00076333"/>
    <w:rsid w:val="000923B5"/>
    <w:rsid w:val="000A39D3"/>
    <w:rsid w:val="000A710C"/>
    <w:rsid w:val="000A773B"/>
    <w:rsid w:val="000A7C3D"/>
    <w:rsid w:val="000B1617"/>
    <w:rsid w:val="000B2A86"/>
    <w:rsid w:val="000B4516"/>
    <w:rsid w:val="000B48F2"/>
    <w:rsid w:val="000B4AB0"/>
    <w:rsid w:val="000C43A1"/>
    <w:rsid w:val="000C586D"/>
    <w:rsid w:val="000C74E7"/>
    <w:rsid w:val="000D6D11"/>
    <w:rsid w:val="000E069C"/>
    <w:rsid w:val="000E3128"/>
    <w:rsid w:val="000F3D33"/>
    <w:rsid w:val="000F4A3F"/>
    <w:rsid w:val="000F68A5"/>
    <w:rsid w:val="00110A0F"/>
    <w:rsid w:val="00113902"/>
    <w:rsid w:val="00115337"/>
    <w:rsid w:val="00116B68"/>
    <w:rsid w:val="001201C6"/>
    <w:rsid w:val="00130770"/>
    <w:rsid w:val="00135467"/>
    <w:rsid w:val="00140F3F"/>
    <w:rsid w:val="00142356"/>
    <w:rsid w:val="00147433"/>
    <w:rsid w:val="001550DA"/>
    <w:rsid w:val="001644E2"/>
    <w:rsid w:val="00164E00"/>
    <w:rsid w:val="001678DF"/>
    <w:rsid w:val="00173DE5"/>
    <w:rsid w:val="00174F59"/>
    <w:rsid w:val="001755CF"/>
    <w:rsid w:val="0017644E"/>
    <w:rsid w:val="00187FAF"/>
    <w:rsid w:val="00190142"/>
    <w:rsid w:val="001908D4"/>
    <w:rsid w:val="00197E1B"/>
    <w:rsid w:val="001A2D8E"/>
    <w:rsid w:val="001A55FB"/>
    <w:rsid w:val="001A632E"/>
    <w:rsid w:val="001B1CD7"/>
    <w:rsid w:val="001D0696"/>
    <w:rsid w:val="001E1EE8"/>
    <w:rsid w:val="001E2B42"/>
    <w:rsid w:val="001E3A90"/>
    <w:rsid w:val="001E5D46"/>
    <w:rsid w:val="001E79FE"/>
    <w:rsid w:val="001F1467"/>
    <w:rsid w:val="001F28CE"/>
    <w:rsid w:val="001F2A97"/>
    <w:rsid w:val="0020307D"/>
    <w:rsid w:val="0020662F"/>
    <w:rsid w:val="00210F65"/>
    <w:rsid w:val="00211F4B"/>
    <w:rsid w:val="00220D32"/>
    <w:rsid w:val="002307CE"/>
    <w:rsid w:val="00235BB4"/>
    <w:rsid w:val="00247415"/>
    <w:rsid w:val="0026483D"/>
    <w:rsid w:val="0027010A"/>
    <w:rsid w:val="0027324E"/>
    <w:rsid w:val="0028041D"/>
    <w:rsid w:val="00280FBC"/>
    <w:rsid w:val="002827FE"/>
    <w:rsid w:val="002902A2"/>
    <w:rsid w:val="002910FE"/>
    <w:rsid w:val="002932E6"/>
    <w:rsid w:val="00297A7E"/>
    <w:rsid w:val="002A2226"/>
    <w:rsid w:val="002A2E30"/>
    <w:rsid w:val="002A371C"/>
    <w:rsid w:val="002B3507"/>
    <w:rsid w:val="002B5D93"/>
    <w:rsid w:val="002C119C"/>
    <w:rsid w:val="002D4F0C"/>
    <w:rsid w:val="002D7B59"/>
    <w:rsid w:val="002E144A"/>
    <w:rsid w:val="002E2F2F"/>
    <w:rsid w:val="002E3038"/>
    <w:rsid w:val="002E5472"/>
    <w:rsid w:val="002F4FC8"/>
    <w:rsid w:val="00301D5F"/>
    <w:rsid w:val="00304CDB"/>
    <w:rsid w:val="003052BF"/>
    <w:rsid w:val="003052CF"/>
    <w:rsid w:val="003155FB"/>
    <w:rsid w:val="00323CCE"/>
    <w:rsid w:val="00324E72"/>
    <w:rsid w:val="00325D0D"/>
    <w:rsid w:val="003278A3"/>
    <w:rsid w:val="00334E8A"/>
    <w:rsid w:val="0033509B"/>
    <w:rsid w:val="003415C5"/>
    <w:rsid w:val="00342160"/>
    <w:rsid w:val="003522D0"/>
    <w:rsid w:val="00352EA4"/>
    <w:rsid w:val="00361A6A"/>
    <w:rsid w:val="00361EB2"/>
    <w:rsid w:val="00364BBB"/>
    <w:rsid w:val="00365807"/>
    <w:rsid w:val="00367B60"/>
    <w:rsid w:val="00370DEA"/>
    <w:rsid w:val="00372267"/>
    <w:rsid w:val="00372F10"/>
    <w:rsid w:val="00374186"/>
    <w:rsid w:val="00374FBB"/>
    <w:rsid w:val="00376158"/>
    <w:rsid w:val="0037734A"/>
    <w:rsid w:val="00381AD4"/>
    <w:rsid w:val="00383FC7"/>
    <w:rsid w:val="00384B0B"/>
    <w:rsid w:val="00386D81"/>
    <w:rsid w:val="003A0497"/>
    <w:rsid w:val="003B3142"/>
    <w:rsid w:val="003B3185"/>
    <w:rsid w:val="003B4A28"/>
    <w:rsid w:val="003B4BB2"/>
    <w:rsid w:val="003C029F"/>
    <w:rsid w:val="003C0871"/>
    <w:rsid w:val="003C7FBD"/>
    <w:rsid w:val="003D1F05"/>
    <w:rsid w:val="003D2345"/>
    <w:rsid w:val="003D34F1"/>
    <w:rsid w:val="003D4555"/>
    <w:rsid w:val="003E3A0A"/>
    <w:rsid w:val="003F69A4"/>
    <w:rsid w:val="004024C9"/>
    <w:rsid w:val="00402C5A"/>
    <w:rsid w:val="00406EF2"/>
    <w:rsid w:val="00412979"/>
    <w:rsid w:val="0041383D"/>
    <w:rsid w:val="004149B4"/>
    <w:rsid w:val="00420AD5"/>
    <w:rsid w:val="00422BDF"/>
    <w:rsid w:val="004234A5"/>
    <w:rsid w:val="00431659"/>
    <w:rsid w:val="00431BA9"/>
    <w:rsid w:val="00432D50"/>
    <w:rsid w:val="004346D1"/>
    <w:rsid w:val="00440C7C"/>
    <w:rsid w:val="00454040"/>
    <w:rsid w:val="00456E1F"/>
    <w:rsid w:val="00457249"/>
    <w:rsid w:val="00460E3F"/>
    <w:rsid w:val="004642EB"/>
    <w:rsid w:val="00464690"/>
    <w:rsid w:val="00464F10"/>
    <w:rsid w:val="0046642F"/>
    <w:rsid w:val="00467843"/>
    <w:rsid w:val="00472450"/>
    <w:rsid w:val="004802B2"/>
    <w:rsid w:val="00484FD1"/>
    <w:rsid w:val="00487E9C"/>
    <w:rsid w:val="004A3B69"/>
    <w:rsid w:val="004A67CD"/>
    <w:rsid w:val="004A6F1E"/>
    <w:rsid w:val="004B3836"/>
    <w:rsid w:val="004B71B9"/>
    <w:rsid w:val="004C4531"/>
    <w:rsid w:val="004D086A"/>
    <w:rsid w:val="004D151E"/>
    <w:rsid w:val="004D15AE"/>
    <w:rsid w:val="004E37FE"/>
    <w:rsid w:val="004E3C5F"/>
    <w:rsid w:val="004E3F86"/>
    <w:rsid w:val="004E5D76"/>
    <w:rsid w:val="004E7719"/>
    <w:rsid w:val="004E7C8B"/>
    <w:rsid w:val="004F1A61"/>
    <w:rsid w:val="004F1E43"/>
    <w:rsid w:val="004F7447"/>
    <w:rsid w:val="00517FFE"/>
    <w:rsid w:val="00520EEF"/>
    <w:rsid w:val="005234DB"/>
    <w:rsid w:val="00535A7A"/>
    <w:rsid w:val="0055212B"/>
    <w:rsid w:val="00562309"/>
    <w:rsid w:val="00563071"/>
    <w:rsid w:val="00565E1A"/>
    <w:rsid w:val="005718AB"/>
    <w:rsid w:val="00583E41"/>
    <w:rsid w:val="00584413"/>
    <w:rsid w:val="00590439"/>
    <w:rsid w:val="00595422"/>
    <w:rsid w:val="005A338F"/>
    <w:rsid w:val="005B198E"/>
    <w:rsid w:val="005B510C"/>
    <w:rsid w:val="005C4922"/>
    <w:rsid w:val="005C5F84"/>
    <w:rsid w:val="005C7494"/>
    <w:rsid w:val="005D06C9"/>
    <w:rsid w:val="005D4D03"/>
    <w:rsid w:val="005D6C54"/>
    <w:rsid w:val="005F115D"/>
    <w:rsid w:val="00604699"/>
    <w:rsid w:val="00607881"/>
    <w:rsid w:val="00611CE0"/>
    <w:rsid w:val="00613099"/>
    <w:rsid w:val="00615A52"/>
    <w:rsid w:val="00621873"/>
    <w:rsid w:val="00622627"/>
    <w:rsid w:val="006238E3"/>
    <w:rsid w:val="00625B0A"/>
    <w:rsid w:val="006322C5"/>
    <w:rsid w:val="00632504"/>
    <w:rsid w:val="00642010"/>
    <w:rsid w:val="00644BFB"/>
    <w:rsid w:val="006460D1"/>
    <w:rsid w:val="00652178"/>
    <w:rsid w:val="00654818"/>
    <w:rsid w:val="00660A4E"/>
    <w:rsid w:val="00662FDF"/>
    <w:rsid w:val="00664D3F"/>
    <w:rsid w:val="00666370"/>
    <w:rsid w:val="006725FD"/>
    <w:rsid w:val="00673CAD"/>
    <w:rsid w:val="0067662D"/>
    <w:rsid w:val="00680660"/>
    <w:rsid w:val="0068254A"/>
    <w:rsid w:val="006850E0"/>
    <w:rsid w:val="006864F4"/>
    <w:rsid w:val="006956D7"/>
    <w:rsid w:val="006974C9"/>
    <w:rsid w:val="006A636F"/>
    <w:rsid w:val="006A6730"/>
    <w:rsid w:val="006B11D3"/>
    <w:rsid w:val="006B2E53"/>
    <w:rsid w:val="006B6320"/>
    <w:rsid w:val="006B7334"/>
    <w:rsid w:val="006C185E"/>
    <w:rsid w:val="006C1E72"/>
    <w:rsid w:val="006D01CB"/>
    <w:rsid w:val="006D3CD4"/>
    <w:rsid w:val="006D562E"/>
    <w:rsid w:val="006E3C70"/>
    <w:rsid w:val="006E4876"/>
    <w:rsid w:val="006F231B"/>
    <w:rsid w:val="007079A1"/>
    <w:rsid w:val="00710E12"/>
    <w:rsid w:val="00714656"/>
    <w:rsid w:val="007238F6"/>
    <w:rsid w:val="0072498F"/>
    <w:rsid w:val="00724EA5"/>
    <w:rsid w:val="007332F3"/>
    <w:rsid w:val="007343CC"/>
    <w:rsid w:val="0074064C"/>
    <w:rsid w:val="00744996"/>
    <w:rsid w:val="00745A4F"/>
    <w:rsid w:val="00746B5D"/>
    <w:rsid w:val="00754A19"/>
    <w:rsid w:val="00754B81"/>
    <w:rsid w:val="007559C0"/>
    <w:rsid w:val="0076220C"/>
    <w:rsid w:val="0076258C"/>
    <w:rsid w:val="00772DF8"/>
    <w:rsid w:val="007743CD"/>
    <w:rsid w:val="00780600"/>
    <w:rsid w:val="00780AFC"/>
    <w:rsid w:val="00781CBA"/>
    <w:rsid w:val="00783500"/>
    <w:rsid w:val="007851E2"/>
    <w:rsid w:val="0078732D"/>
    <w:rsid w:val="00787B77"/>
    <w:rsid w:val="00787F05"/>
    <w:rsid w:val="00792824"/>
    <w:rsid w:val="00793266"/>
    <w:rsid w:val="00794B7E"/>
    <w:rsid w:val="00796F81"/>
    <w:rsid w:val="007978C8"/>
    <w:rsid w:val="007A3434"/>
    <w:rsid w:val="007C0E33"/>
    <w:rsid w:val="007C3230"/>
    <w:rsid w:val="007C4874"/>
    <w:rsid w:val="007C6B78"/>
    <w:rsid w:val="007D1C2B"/>
    <w:rsid w:val="00802210"/>
    <w:rsid w:val="0080291B"/>
    <w:rsid w:val="00802A61"/>
    <w:rsid w:val="00806A49"/>
    <w:rsid w:val="00807ADC"/>
    <w:rsid w:val="0081270C"/>
    <w:rsid w:val="00820382"/>
    <w:rsid w:val="00822D6E"/>
    <w:rsid w:val="008236A2"/>
    <w:rsid w:val="00825A6C"/>
    <w:rsid w:val="0083132C"/>
    <w:rsid w:val="00831FB3"/>
    <w:rsid w:val="00832105"/>
    <w:rsid w:val="00832CC9"/>
    <w:rsid w:val="008355D3"/>
    <w:rsid w:val="0083597B"/>
    <w:rsid w:val="00840B56"/>
    <w:rsid w:val="00841585"/>
    <w:rsid w:val="00841934"/>
    <w:rsid w:val="00843F91"/>
    <w:rsid w:val="008449BD"/>
    <w:rsid w:val="00844AD0"/>
    <w:rsid w:val="008451C2"/>
    <w:rsid w:val="0084723A"/>
    <w:rsid w:val="00847B83"/>
    <w:rsid w:val="008523FD"/>
    <w:rsid w:val="00852DC3"/>
    <w:rsid w:val="00854B6C"/>
    <w:rsid w:val="00857F9F"/>
    <w:rsid w:val="008610F4"/>
    <w:rsid w:val="00863B08"/>
    <w:rsid w:val="00882D6C"/>
    <w:rsid w:val="00886201"/>
    <w:rsid w:val="00896DE0"/>
    <w:rsid w:val="008A1999"/>
    <w:rsid w:val="008C7D91"/>
    <w:rsid w:val="008D0953"/>
    <w:rsid w:val="008E2233"/>
    <w:rsid w:val="008E3910"/>
    <w:rsid w:val="008E782F"/>
    <w:rsid w:val="008F7614"/>
    <w:rsid w:val="00901F6D"/>
    <w:rsid w:val="00904BEA"/>
    <w:rsid w:val="00913C02"/>
    <w:rsid w:val="00916994"/>
    <w:rsid w:val="009170AC"/>
    <w:rsid w:val="00922A6F"/>
    <w:rsid w:val="00927955"/>
    <w:rsid w:val="009325D8"/>
    <w:rsid w:val="00941A65"/>
    <w:rsid w:val="00943CEB"/>
    <w:rsid w:val="0094698D"/>
    <w:rsid w:val="00952C5F"/>
    <w:rsid w:val="00953165"/>
    <w:rsid w:val="00955F93"/>
    <w:rsid w:val="0095753C"/>
    <w:rsid w:val="009624CA"/>
    <w:rsid w:val="0096455D"/>
    <w:rsid w:val="00966024"/>
    <w:rsid w:val="00967A6D"/>
    <w:rsid w:val="0097406B"/>
    <w:rsid w:val="00974E76"/>
    <w:rsid w:val="0097707F"/>
    <w:rsid w:val="009822CF"/>
    <w:rsid w:val="00983686"/>
    <w:rsid w:val="00993FDF"/>
    <w:rsid w:val="009A112C"/>
    <w:rsid w:val="009A47D0"/>
    <w:rsid w:val="009B3B44"/>
    <w:rsid w:val="009B40EC"/>
    <w:rsid w:val="009D1840"/>
    <w:rsid w:val="009D5A9D"/>
    <w:rsid w:val="009D6DCA"/>
    <w:rsid w:val="009D734C"/>
    <w:rsid w:val="009E64D6"/>
    <w:rsid w:val="009F0EF8"/>
    <w:rsid w:val="009F2944"/>
    <w:rsid w:val="009F73A5"/>
    <w:rsid w:val="00A060B1"/>
    <w:rsid w:val="00A16F86"/>
    <w:rsid w:val="00A173C4"/>
    <w:rsid w:val="00A20930"/>
    <w:rsid w:val="00A22966"/>
    <w:rsid w:val="00A42495"/>
    <w:rsid w:val="00A53D10"/>
    <w:rsid w:val="00A563EA"/>
    <w:rsid w:val="00A64A6D"/>
    <w:rsid w:val="00A70FD9"/>
    <w:rsid w:val="00A805A9"/>
    <w:rsid w:val="00A824C3"/>
    <w:rsid w:val="00A84A05"/>
    <w:rsid w:val="00A878B7"/>
    <w:rsid w:val="00A96720"/>
    <w:rsid w:val="00A97C35"/>
    <w:rsid w:val="00AA3DEB"/>
    <w:rsid w:val="00AA4D4D"/>
    <w:rsid w:val="00AA7C9C"/>
    <w:rsid w:val="00AB4D43"/>
    <w:rsid w:val="00AB4DB0"/>
    <w:rsid w:val="00AB62CE"/>
    <w:rsid w:val="00AC208B"/>
    <w:rsid w:val="00AC5C99"/>
    <w:rsid w:val="00AC678F"/>
    <w:rsid w:val="00AC73CB"/>
    <w:rsid w:val="00AD093F"/>
    <w:rsid w:val="00AD182A"/>
    <w:rsid w:val="00AD62AF"/>
    <w:rsid w:val="00AD7AA3"/>
    <w:rsid w:val="00AE02FA"/>
    <w:rsid w:val="00AE3229"/>
    <w:rsid w:val="00AE587B"/>
    <w:rsid w:val="00AF3C0F"/>
    <w:rsid w:val="00AF7F1F"/>
    <w:rsid w:val="00B0131E"/>
    <w:rsid w:val="00B06BF8"/>
    <w:rsid w:val="00B1032F"/>
    <w:rsid w:val="00B106B9"/>
    <w:rsid w:val="00B10F75"/>
    <w:rsid w:val="00B11CF7"/>
    <w:rsid w:val="00B11F66"/>
    <w:rsid w:val="00B11FA3"/>
    <w:rsid w:val="00B12F9F"/>
    <w:rsid w:val="00B13DB8"/>
    <w:rsid w:val="00B15769"/>
    <w:rsid w:val="00B17248"/>
    <w:rsid w:val="00B337DE"/>
    <w:rsid w:val="00B33EFD"/>
    <w:rsid w:val="00B34651"/>
    <w:rsid w:val="00B3589F"/>
    <w:rsid w:val="00B44313"/>
    <w:rsid w:val="00B471C5"/>
    <w:rsid w:val="00B56CF3"/>
    <w:rsid w:val="00B57B88"/>
    <w:rsid w:val="00B616BB"/>
    <w:rsid w:val="00B66828"/>
    <w:rsid w:val="00B66AC6"/>
    <w:rsid w:val="00B70D55"/>
    <w:rsid w:val="00B721BE"/>
    <w:rsid w:val="00B775C3"/>
    <w:rsid w:val="00B85DCA"/>
    <w:rsid w:val="00B9471E"/>
    <w:rsid w:val="00B94E6A"/>
    <w:rsid w:val="00B97F62"/>
    <w:rsid w:val="00BB0ED5"/>
    <w:rsid w:val="00BB31C3"/>
    <w:rsid w:val="00BC1AAB"/>
    <w:rsid w:val="00BD058C"/>
    <w:rsid w:val="00BD666B"/>
    <w:rsid w:val="00BF4F1B"/>
    <w:rsid w:val="00BF67C5"/>
    <w:rsid w:val="00C07562"/>
    <w:rsid w:val="00C123B3"/>
    <w:rsid w:val="00C222C8"/>
    <w:rsid w:val="00C239F3"/>
    <w:rsid w:val="00C32530"/>
    <w:rsid w:val="00C33032"/>
    <w:rsid w:val="00C3433D"/>
    <w:rsid w:val="00C35B13"/>
    <w:rsid w:val="00C450BA"/>
    <w:rsid w:val="00C57EE6"/>
    <w:rsid w:val="00C675E2"/>
    <w:rsid w:val="00C76D47"/>
    <w:rsid w:val="00C8080C"/>
    <w:rsid w:val="00C81FB2"/>
    <w:rsid w:val="00C85E5D"/>
    <w:rsid w:val="00C868B2"/>
    <w:rsid w:val="00C94144"/>
    <w:rsid w:val="00C945CC"/>
    <w:rsid w:val="00C94C88"/>
    <w:rsid w:val="00CA42C8"/>
    <w:rsid w:val="00CA5841"/>
    <w:rsid w:val="00CA6A64"/>
    <w:rsid w:val="00CA7A09"/>
    <w:rsid w:val="00CA7BEA"/>
    <w:rsid w:val="00CB07B6"/>
    <w:rsid w:val="00CB66B3"/>
    <w:rsid w:val="00CB7C30"/>
    <w:rsid w:val="00CC00DA"/>
    <w:rsid w:val="00CC1300"/>
    <w:rsid w:val="00CC4C23"/>
    <w:rsid w:val="00CD1167"/>
    <w:rsid w:val="00CD2934"/>
    <w:rsid w:val="00CD7F45"/>
    <w:rsid w:val="00CE58D7"/>
    <w:rsid w:val="00CE5E79"/>
    <w:rsid w:val="00D05BE2"/>
    <w:rsid w:val="00D06DD6"/>
    <w:rsid w:val="00D0728C"/>
    <w:rsid w:val="00D1616E"/>
    <w:rsid w:val="00D20245"/>
    <w:rsid w:val="00D21412"/>
    <w:rsid w:val="00D34C93"/>
    <w:rsid w:val="00D406DD"/>
    <w:rsid w:val="00D407DD"/>
    <w:rsid w:val="00D6091B"/>
    <w:rsid w:val="00D61A7E"/>
    <w:rsid w:val="00D81860"/>
    <w:rsid w:val="00D943FA"/>
    <w:rsid w:val="00D95F94"/>
    <w:rsid w:val="00D96D31"/>
    <w:rsid w:val="00D97D84"/>
    <w:rsid w:val="00DB1C90"/>
    <w:rsid w:val="00DB41DA"/>
    <w:rsid w:val="00DB794C"/>
    <w:rsid w:val="00DD002E"/>
    <w:rsid w:val="00DD2A03"/>
    <w:rsid w:val="00DD432E"/>
    <w:rsid w:val="00DD482C"/>
    <w:rsid w:val="00DD508A"/>
    <w:rsid w:val="00DD67C0"/>
    <w:rsid w:val="00DE1F7D"/>
    <w:rsid w:val="00DE43C3"/>
    <w:rsid w:val="00DF06DC"/>
    <w:rsid w:val="00DF07CE"/>
    <w:rsid w:val="00DF087C"/>
    <w:rsid w:val="00E0028E"/>
    <w:rsid w:val="00E05499"/>
    <w:rsid w:val="00E17064"/>
    <w:rsid w:val="00E20B6A"/>
    <w:rsid w:val="00E2419E"/>
    <w:rsid w:val="00E26577"/>
    <w:rsid w:val="00E42861"/>
    <w:rsid w:val="00E47F03"/>
    <w:rsid w:val="00E56F78"/>
    <w:rsid w:val="00E57005"/>
    <w:rsid w:val="00E62D60"/>
    <w:rsid w:val="00E712E1"/>
    <w:rsid w:val="00E724D1"/>
    <w:rsid w:val="00E7275D"/>
    <w:rsid w:val="00E73609"/>
    <w:rsid w:val="00E75420"/>
    <w:rsid w:val="00E75F09"/>
    <w:rsid w:val="00E7667E"/>
    <w:rsid w:val="00E77F12"/>
    <w:rsid w:val="00E8023C"/>
    <w:rsid w:val="00E8180C"/>
    <w:rsid w:val="00E81BF6"/>
    <w:rsid w:val="00E8215E"/>
    <w:rsid w:val="00E84CBC"/>
    <w:rsid w:val="00E85E1A"/>
    <w:rsid w:val="00E90E1C"/>
    <w:rsid w:val="00E96937"/>
    <w:rsid w:val="00EA1B05"/>
    <w:rsid w:val="00EA357F"/>
    <w:rsid w:val="00EA37A3"/>
    <w:rsid w:val="00EC2337"/>
    <w:rsid w:val="00EC49E7"/>
    <w:rsid w:val="00ED150E"/>
    <w:rsid w:val="00EF20E0"/>
    <w:rsid w:val="00EF4E74"/>
    <w:rsid w:val="00EF70FE"/>
    <w:rsid w:val="00EF791A"/>
    <w:rsid w:val="00F00A1D"/>
    <w:rsid w:val="00F01259"/>
    <w:rsid w:val="00F012B4"/>
    <w:rsid w:val="00F05232"/>
    <w:rsid w:val="00F078F3"/>
    <w:rsid w:val="00F25EE4"/>
    <w:rsid w:val="00F304CA"/>
    <w:rsid w:val="00F32240"/>
    <w:rsid w:val="00F33D44"/>
    <w:rsid w:val="00F35A89"/>
    <w:rsid w:val="00F36CE1"/>
    <w:rsid w:val="00F3776B"/>
    <w:rsid w:val="00F43F24"/>
    <w:rsid w:val="00F473DF"/>
    <w:rsid w:val="00F47A31"/>
    <w:rsid w:val="00F47E78"/>
    <w:rsid w:val="00F57AF6"/>
    <w:rsid w:val="00F62B6C"/>
    <w:rsid w:val="00F633D6"/>
    <w:rsid w:val="00F65C31"/>
    <w:rsid w:val="00F66718"/>
    <w:rsid w:val="00F66932"/>
    <w:rsid w:val="00F6725C"/>
    <w:rsid w:val="00F74576"/>
    <w:rsid w:val="00F75903"/>
    <w:rsid w:val="00F807C6"/>
    <w:rsid w:val="00F85A5E"/>
    <w:rsid w:val="00F86957"/>
    <w:rsid w:val="00F93CBD"/>
    <w:rsid w:val="00F94B79"/>
    <w:rsid w:val="00F94E1F"/>
    <w:rsid w:val="00FA3B0A"/>
    <w:rsid w:val="00FA41B9"/>
    <w:rsid w:val="00FA5379"/>
    <w:rsid w:val="00FB2540"/>
    <w:rsid w:val="00FB483A"/>
    <w:rsid w:val="00FC2C1F"/>
    <w:rsid w:val="00FD07FA"/>
    <w:rsid w:val="00FD0B89"/>
    <w:rsid w:val="00FF053D"/>
    <w:rsid w:val="00FF3E18"/>
    <w:rsid w:val="00FF7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600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47433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7433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C81FB2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C81FB2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C81FB2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4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47433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basedOn w:val="DefaultParagraphFont"/>
    <w:link w:val="ConsPlusNormal"/>
    <w:uiPriority w:val="99"/>
    <w:locked/>
    <w:rsid w:val="00147433"/>
    <w:rPr>
      <w:rFonts w:eastAsia="Times New Roman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5EC0A62C8210BC86FA23D232FF48EF32C2D9C6B4B41CBFF676963BD0A63CBFCF4FF89F5EDFCBA62323FBA0BD9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116</TotalTime>
  <Pages>2</Pages>
  <Words>472</Words>
  <Characters>2692</Characters>
  <Application>Microsoft Office Outlook</Application>
  <DocSecurity>0</DocSecurity>
  <Lines>0</Lines>
  <Paragraphs>0</Paragraphs>
  <ScaleCrop>false</ScaleCrop>
  <Company>kumi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chif</dc:creator>
  <cp:keywords/>
  <dc:description/>
  <cp:lastModifiedBy>admin</cp:lastModifiedBy>
  <cp:revision>16</cp:revision>
  <cp:lastPrinted>2017-03-14T09:42:00Z</cp:lastPrinted>
  <dcterms:created xsi:type="dcterms:W3CDTF">2017-02-15T07:10:00Z</dcterms:created>
  <dcterms:modified xsi:type="dcterms:W3CDTF">2017-03-17T10:44:00Z</dcterms:modified>
</cp:coreProperties>
</file>