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pt;visibility:visible">
            <v:imagedata r:id="rId7" o:title="" gain="93623f" blacklevel="-7864f"/>
          </v:shape>
        </w:pict>
      </w:r>
    </w:p>
    <w:p w:rsidR="0057616E" w:rsidRPr="00D35F56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57616E" w:rsidRPr="00D35F56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57616E" w:rsidRPr="00D35F56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Ташелка</w:t>
      </w:r>
    </w:p>
    <w:p w:rsidR="0057616E" w:rsidRPr="00D35F56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57616E" w:rsidRPr="00D35F56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 w:rsidR="0057616E" w:rsidRPr="00950099" w:rsidRDefault="0057616E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от   1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  <w:lang w:val="en-US"/>
        </w:rPr>
        <w:t xml:space="preserve">1 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января     201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  <w:lang w:val="en-US"/>
        </w:rPr>
        <w:t>9</w:t>
      </w:r>
      <w:r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  <w:lang w:val="en-US"/>
        </w:rPr>
        <w:t>1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616E" w:rsidRPr="003F06A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сельскому поселению Ташелка</w:t>
      </w:r>
    </w:p>
    <w:p w:rsidR="0057616E" w:rsidRPr="003C14D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D35F56" w:rsidRDefault="0057616E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Ташелка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</w:t>
      </w:r>
      <w:r>
        <w:rPr>
          <w:rFonts w:ascii="Times New Roman" w:hAnsi="Times New Roman" w:cs="Times New Roman"/>
          <w:sz w:val="26"/>
          <w:szCs w:val="26"/>
        </w:rPr>
        <w:t>рещение Господне» 19 января 2018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Ташелка муниципального района Ставропольский:</w:t>
      </w:r>
    </w:p>
    <w:p w:rsidR="0057616E" w:rsidRPr="00D35F56" w:rsidRDefault="0057616E" w:rsidP="00D35F56">
      <w:pPr>
        <w:pStyle w:val="ListParagraph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>
        <w:rPr>
          <w:rFonts w:ascii="Times New Roman" w:hAnsi="Times New Roman" w:cs="Times New Roman"/>
          <w:sz w:val="26"/>
          <w:szCs w:val="26"/>
        </w:rPr>
        <w:t>» 19 января 2018 года.</w:t>
      </w:r>
    </w:p>
    <w:p w:rsidR="0057616E" w:rsidRPr="00D35F56" w:rsidRDefault="0057616E" w:rsidP="00D35F56">
      <w:pPr>
        <w:pStyle w:val="ListParagraph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57616E" w:rsidRPr="00D35F56" w:rsidRDefault="0057616E" w:rsidP="00D35F56">
      <w:pPr>
        <w:pStyle w:val="ListParagraph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встречи с настоятелями церквей на территории сельского поселения по проведению работы с прихожанами о запрете проведение массового купания в проруби.</w:t>
      </w:r>
    </w:p>
    <w:p w:rsidR="0057616E" w:rsidRPr="00950099" w:rsidRDefault="0057616E" w:rsidP="00950099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4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Опубликовать настоящее постановление в газете «Вестник Ташелки» и на официальном сайте администрации сельского поселения</w:t>
      </w:r>
      <w:r w:rsidRPr="00950099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950099">
        <w:rPr>
          <w:rFonts w:ascii="Times New Roman" w:hAnsi="Times New Roman" w:cs="Times New Roman"/>
          <w:sz w:val="26"/>
          <w:szCs w:val="26"/>
        </w:rPr>
        <w:t xml:space="preserve"> 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950099">
        <w:rPr>
          <w:rFonts w:ascii="Times New Roman" w:hAnsi="Times New Roman" w:cs="Times New Roman"/>
          <w:sz w:val="26"/>
          <w:szCs w:val="26"/>
        </w:rPr>
        <w:t>://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</w:p>
    <w:p w:rsidR="0057616E" w:rsidRPr="00D35F56" w:rsidRDefault="0057616E" w:rsidP="00D35F56">
      <w:pPr>
        <w:pStyle w:val="ListParagraph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D35F5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57616E" w:rsidRPr="00D35F56" w:rsidRDefault="0057616E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pStyle w:val="Heading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</w:p>
    <w:p w:rsidR="0057616E" w:rsidRPr="00D35F56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 xml:space="preserve">  А.Ю.Рублев</w:t>
      </w:r>
    </w:p>
    <w:p w:rsidR="0057616E" w:rsidRPr="00D35F56" w:rsidRDefault="0057616E" w:rsidP="00D35F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0408AC" w:rsidRDefault="0057616E" w:rsidP="00C0004F">
      <w:pPr>
        <w:pStyle w:val="BodyText"/>
        <w:spacing w:after="0"/>
        <w:rPr>
          <w:sz w:val="24"/>
          <w:szCs w:val="24"/>
        </w:rPr>
      </w:pPr>
      <w:bookmarkStart w:id="0" w:name="_GoBack"/>
      <w:bookmarkEnd w:id="0"/>
    </w:p>
    <w:sectPr w:rsidR="0057616E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16E" w:rsidRDefault="0057616E" w:rsidP="00C27C2C">
      <w:pPr>
        <w:spacing w:after="0" w:line="240" w:lineRule="auto"/>
      </w:pPr>
      <w:r>
        <w:separator/>
      </w:r>
    </w:p>
  </w:endnote>
  <w:endnote w:type="continuationSeparator" w:id="0">
    <w:p w:rsidR="0057616E" w:rsidRDefault="0057616E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16E" w:rsidRDefault="0057616E" w:rsidP="00C27C2C">
      <w:pPr>
        <w:spacing w:after="0" w:line="240" w:lineRule="auto"/>
      </w:pPr>
      <w:r>
        <w:separator/>
      </w:r>
    </w:p>
  </w:footnote>
  <w:footnote w:type="continuationSeparator" w:id="0">
    <w:p w:rsidR="0057616E" w:rsidRDefault="0057616E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5380F"/>
    <w:rsid w:val="00177AFD"/>
    <w:rsid w:val="0019351E"/>
    <w:rsid w:val="001A7CF5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86E17"/>
    <w:rsid w:val="003A3AA4"/>
    <w:rsid w:val="003A52B3"/>
    <w:rsid w:val="003C14D6"/>
    <w:rsid w:val="003C36DF"/>
    <w:rsid w:val="003C3BD2"/>
    <w:rsid w:val="003F06A6"/>
    <w:rsid w:val="0041119B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F2917"/>
    <w:rsid w:val="00601FD6"/>
    <w:rsid w:val="00623376"/>
    <w:rsid w:val="006272E9"/>
    <w:rsid w:val="00627850"/>
    <w:rsid w:val="00670A6C"/>
    <w:rsid w:val="00682942"/>
    <w:rsid w:val="00687E88"/>
    <w:rsid w:val="006A2C59"/>
    <w:rsid w:val="006A35BD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35076"/>
    <w:rsid w:val="00841FFD"/>
    <w:rsid w:val="00847D93"/>
    <w:rsid w:val="0088260A"/>
    <w:rsid w:val="00896DFA"/>
    <w:rsid w:val="0090486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D08D4"/>
    <w:rsid w:val="00AD2BE5"/>
    <w:rsid w:val="00AD5AAC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47133"/>
    <w:rsid w:val="00B510EF"/>
    <w:rsid w:val="00B56558"/>
    <w:rsid w:val="00B73076"/>
    <w:rsid w:val="00B747ED"/>
    <w:rsid w:val="00B9421E"/>
    <w:rsid w:val="00BA5A3D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693"/>
    <w:rsid w:val="00D32D9A"/>
    <w:rsid w:val="00D35F56"/>
    <w:rsid w:val="00D4114E"/>
    <w:rsid w:val="00D41550"/>
    <w:rsid w:val="00D46816"/>
    <w:rsid w:val="00D829C1"/>
    <w:rsid w:val="00DE4530"/>
    <w:rsid w:val="00E067D3"/>
    <w:rsid w:val="00E10FB9"/>
    <w:rsid w:val="00E23EFE"/>
    <w:rsid w:val="00E449E3"/>
    <w:rsid w:val="00E50CBB"/>
    <w:rsid w:val="00E5520B"/>
    <w:rsid w:val="00E86E8E"/>
    <w:rsid w:val="00EC1478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C59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">
    <w:name w:val="Основной текст + Полужирный"/>
    <w:basedOn w:val="DefaultParagraphFont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C2C"/>
  </w:style>
  <w:style w:type="paragraph" w:styleId="Footer">
    <w:name w:val="footer"/>
    <w:basedOn w:val="Normal"/>
    <w:link w:val="FooterChar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C2C"/>
  </w:style>
  <w:style w:type="character" w:styleId="Strong">
    <w:name w:val="Strong"/>
    <w:basedOn w:val="DefaultParagraphFont"/>
    <w:uiPriority w:val="99"/>
    <w:qFormat/>
    <w:rsid w:val="0041119B"/>
    <w:rPr>
      <w:b/>
      <w:bCs/>
    </w:rPr>
  </w:style>
  <w:style w:type="paragraph" w:styleId="NormalWeb">
    <w:name w:val="Normal (Web)"/>
    <w:basedOn w:val="Normal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DefaultParagraphFont"/>
    <w:uiPriority w:val="99"/>
    <w:rsid w:val="0041119B"/>
  </w:style>
  <w:style w:type="character" w:styleId="Hyperlink">
    <w:name w:val="Hyperlink"/>
    <w:basedOn w:val="DefaultParagraphFont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  <w:sz w:val="20"/>
      <w:szCs w:val="20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0408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408AC"/>
  </w:style>
  <w:style w:type="paragraph" w:styleId="BodyText3">
    <w:name w:val="Body Text 3"/>
    <w:basedOn w:val="Normal"/>
    <w:link w:val="BodyText3Char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408AC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AD2B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D2BE5"/>
  </w:style>
  <w:style w:type="character" w:customStyle="1" w:styleId="a0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1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2">
    <w:name w:val="Прижатый влево"/>
    <w:basedOn w:val="Normal"/>
    <w:next w:val="Normal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3">
    <w:name w:val="Комментарий"/>
    <w:basedOn w:val="Normal"/>
    <w:next w:val="Normal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4">
    <w:name w:val="Нормальный (таблица)"/>
    <w:basedOn w:val="Normal"/>
    <w:next w:val="Normal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Таблицы (моноширинный)"/>
    <w:basedOn w:val="Normal"/>
    <w:next w:val="Normal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259</Words>
  <Characters>1479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admin</cp:lastModifiedBy>
  <cp:revision>5</cp:revision>
  <cp:lastPrinted>2019-01-11T05:54:00Z</cp:lastPrinted>
  <dcterms:created xsi:type="dcterms:W3CDTF">2017-01-18T05:25:00Z</dcterms:created>
  <dcterms:modified xsi:type="dcterms:W3CDTF">2019-01-11T05:54:00Z</dcterms:modified>
</cp:coreProperties>
</file>