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AAF" w:rsidRDefault="00011AAF" w:rsidP="008712E0">
      <w:pPr>
        <w:pStyle w:val="Heading1"/>
        <w:ind w:left="5400" w:hanging="5684"/>
        <w:jc w:val="center"/>
        <w:rPr>
          <w:rFonts w:cs="Times New Roman"/>
          <w:noProof/>
        </w:rPr>
      </w:pPr>
      <w:r w:rsidRPr="0003193B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9.75pt;height:57.75pt;visibility:visible">
            <v:imagedata r:id="rId4" o:title="" gain="93623f" blacklevel="-7864f"/>
          </v:shape>
        </w:pict>
      </w:r>
      <w:r>
        <w:rPr>
          <w:b w:val="0"/>
          <w:bCs w:val="0"/>
          <w:sz w:val="36"/>
          <w:szCs w:val="36"/>
        </w:rPr>
        <w:t xml:space="preserve">                               </w:t>
      </w:r>
      <w:r>
        <w:rPr>
          <w:b w:val="0"/>
          <w:bCs w:val="0"/>
          <w:sz w:val="28"/>
          <w:szCs w:val="28"/>
        </w:rPr>
        <w:t xml:space="preserve">            </w:t>
      </w:r>
    </w:p>
    <w:p w:rsidR="00011AAF" w:rsidRPr="00FA5CD8" w:rsidRDefault="00011AAF" w:rsidP="008712E0">
      <w:pPr>
        <w:pStyle w:val="Heading1"/>
        <w:ind w:left="5400" w:hanging="469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</w:t>
      </w:r>
      <w:r w:rsidRPr="00FA5CD8">
        <w:rPr>
          <w:rFonts w:ascii="Times New Roman" w:hAnsi="Times New Roman" w:cs="Times New Roman"/>
          <w:sz w:val="22"/>
          <w:szCs w:val="22"/>
        </w:rPr>
        <w:t>Российская Федерация</w:t>
      </w:r>
    </w:p>
    <w:p w:rsidR="00011AAF" w:rsidRPr="00FA5CD8" w:rsidRDefault="00011AAF" w:rsidP="008712E0">
      <w:pPr>
        <w:pStyle w:val="Heading1"/>
        <w:ind w:left="5400" w:hanging="5684"/>
        <w:jc w:val="center"/>
        <w:rPr>
          <w:rFonts w:ascii="Times New Roman" w:hAnsi="Times New Roman" w:cs="Times New Roman"/>
          <w:sz w:val="22"/>
          <w:szCs w:val="22"/>
        </w:rPr>
      </w:pPr>
      <w:r w:rsidRPr="00FA5CD8">
        <w:rPr>
          <w:rFonts w:ascii="Times New Roman" w:hAnsi="Times New Roman" w:cs="Times New Roman"/>
          <w:sz w:val="22"/>
          <w:szCs w:val="22"/>
        </w:rPr>
        <w:t>Самарская область</w:t>
      </w:r>
    </w:p>
    <w:p w:rsidR="00011AAF" w:rsidRPr="00125B12" w:rsidRDefault="00011AAF" w:rsidP="00B7270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25B12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ТАШЕЛКА</w:t>
      </w:r>
    </w:p>
    <w:p w:rsidR="00011AAF" w:rsidRPr="00125B12" w:rsidRDefault="00011AAF" w:rsidP="00B7270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25B1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11AAF" w:rsidRDefault="00011AAF" w:rsidP="00B7270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A5CD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11AAF" w:rsidRPr="00FA5CD8" w:rsidRDefault="00011AAF" w:rsidP="00B7270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11AAF" w:rsidRDefault="00011AAF" w:rsidP="008712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ПОСТАНОВЛ</w:t>
      </w:r>
      <w:r w:rsidRPr="00FA5CD8">
        <w:rPr>
          <w:rFonts w:ascii="Times New Roman" w:hAnsi="Times New Roman" w:cs="Times New Roman"/>
          <w:b/>
          <w:bCs/>
          <w:sz w:val="28"/>
          <w:szCs w:val="28"/>
        </w:rPr>
        <w:t>ЕНИЕ</w:t>
      </w:r>
      <w:r w:rsidRPr="00FA5CD8">
        <w:rPr>
          <w:rFonts w:ascii="Times New Roman" w:hAnsi="Times New Roman" w:cs="Times New Roman"/>
          <w:sz w:val="36"/>
          <w:szCs w:val="36"/>
        </w:rPr>
        <w:t xml:space="preserve">   </w:t>
      </w:r>
    </w:p>
    <w:p w:rsidR="00011AAF" w:rsidRPr="00FA5CD8" w:rsidRDefault="00011AAF" w:rsidP="008712E0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011AAF" w:rsidRPr="00B72703" w:rsidRDefault="00011AAF" w:rsidP="00B72703">
      <w:pPr>
        <w:spacing w:line="240" w:lineRule="auto"/>
        <w:rPr>
          <w:rFonts w:ascii="Times New Roman" w:hAnsi="Times New Roman" w:cs="Times New Roman"/>
        </w:rPr>
      </w:pPr>
      <w:r w:rsidRPr="00B72703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от  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07</w:t>
      </w:r>
      <w:r w:rsidRPr="00B72703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ноября</w:t>
      </w:r>
      <w:r w:rsidRPr="00B72703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2018г</w:t>
      </w:r>
      <w:r>
        <w:rPr>
          <w:rFonts w:ascii="Times New Roman" w:hAnsi="Times New Roman" w:cs="Times New Roman"/>
        </w:rPr>
        <w:t>.</w:t>
      </w:r>
      <w:r w:rsidRPr="00FA5CD8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B10E3">
        <w:rPr>
          <w:rFonts w:ascii="Times New Roman" w:hAnsi="Times New Roman" w:cs="Times New Roman"/>
          <w:b/>
          <w:bCs/>
          <w:sz w:val="24"/>
          <w:szCs w:val="24"/>
          <w:u w:val="single"/>
        </w:rPr>
        <w:t>№ 66</w:t>
      </w:r>
    </w:p>
    <w:p w:rsidR="00011AAF" w:rsidRPr="00B72703" w:rsidRDefault="00011AAF" w:rsidP="008712E0">
      <w:pPr>
        <w:spacing w:after="0" w:line="240" w:lineRule="auto"/>
        <w:ind w:firstLine="993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B7270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Об утверждении противопожарных мероприятий  на осенне-зимний                                                              пожароопасный период 2018-2019 годов.</w:t>
      </w:r>
    </w:p>
    <w:p w:rsidR="00011AAF" w:rsidRPr="00FA5CD8" w:rsidRDefault="00011AAF" w:rsidP="008712E0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5CD8">
        <w:rPr>
          <w:rFonts w:ascii="Times New Roman" w:hAnsi="Times New Roman" w:cs="Times New Roman"/>
          <w:noProof/>
        </w:rPr>
        <w:t xml:space="preserve">                                                               </w:t>
      </w:r>
    </w:p>
    <w:p w:rsidR="00011AAF" w:rsidRPr="001D004F" w:rsidRDefault="00011AAF" w:rsidP="008712E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В целях обеспечения пожарной безопасности в населенных пунктах сельского поселения Ташёлка, а также в связи с наступлением осенне-зимнего  пожароопасного периода и увеличением опасности возникновения пожаров</w:t>
      </w:r>
      <w:r>
        <w:rPr>
          <w:rFonts w:ascii="Times New Roman" w:hAnsi="Times New Roman" w:cs="Times New Roman"/>
          <w:sz w:val="23"/>
          <w:szCs w:val="23"/>
          <w:lang w:eastAsia="ru-RU"/>
        </w:rPr>
        <w:t>, постановляю</w:t>
      </w:r>
      <w:r w:rsidRPr="001D004F">
        <w:rPr>
          <w:rFonts w:ascii="Times New Roman" w:hAnsi="Times New Roman" w:cs="Times New Roman"/>
          <w:sz w:val="23"/>
          <w:szCs w:val="23"/>
          <w:lang w:eastAsia="ru-RU"/>
        </w:rPr>
        <w:t>:</w:t>
      </w:r>
    </w:p>
    <w:p w:rsidR="00011AAF" w:rsidRPr="001D004F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1.Утвердить противопожарные  мероприя</w:t>
      </w:r>
      <w:r>
        <w:rPr>
          <w:rFonts w:ascii="Times New Roman" w:hAnsi="Times New Roman" w:cs="Times New Roman"/>
          <w:sz w:val="23"/>
          <w:szCs w:val="23"/>
          <w:lang w:eastAsia="ru-RU"/>
        </w:rPr>
        <w:t>тия на осенне-зимний период 2018</w:t>
      </w:r>
      <w:r w:rsidRPr="001D004F">
        <w:rPr>
          <w:rFonts w:ascii="Times New Roman" w:hAnsi="Times New Roman" w:cs="Times New Roman"/>
          <w:sz w:val="23"/>
          <w:szCs w:val="23"/>
          <w:lang w:eastAsia="ru-RU"/>
        </w:rPr>
        <w:t xml:space="preserve"> года (приложение №1).</w:t>
      </w:r>
    </w:p>
    <w:p w:rsidR="00011AAF" w:rsidRPr="001D004F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 xml:space="preserve">2.В целях улучшения взаимодействия при тушении и ликвидации пожаров в жилом секторе главе поселения и рекомендовать руководителям объектов экономики и организаций по прибытии к месту пожара: </w:t>
      </w:r>
    </w:p>
    <w:p w:rsidR="00011AAF" w:rsidRPr="001D004F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-сообщить о возникновении пожара в пожарную охрану, поставить в известность руководство и дежурные службы объекта;</w:t>
      </w:r>
    </w:p>
    <w:p w:rsidR="00011AAF" w:rsidRPr="001D004F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-в случае угрозы жизни людей немедленно организовать их спасание, используя для этого имеющиеся силы и средства;</w:t>
      </w:r>
    </w:p>
    <w:p w:rsidR="00011AAF" w:rsidRPr="001D004F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-при необходимости организовать отключение электроэнергии, и газоснабжения от объектов пожара;</w:t>
      </w:r>
    </w:p>
    <w:p w:rsidR="00011AAF" w:rsidRPr="001D004F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-прекратить все работы в здании, кроме работ, связанных с мероприятиями по ликвидации пожара;</w:t>
      </w:r>
    </w:p>
    <w:p w:rsidR="00011AAF" w:rsidRPr="001D004F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-удалить за пределы опасной зоны всех работников, не участвующих в тушении пожара;</w:t>
      </w:r>
    </w:p>
    <w:p w:rsidR="00011AAF" w:rsidRPr="001D004F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-одновременно с тушением пожара организовать эвакуацию и защиту материальных ценностей;</w:t>
      </w:r>
    </w:p>
    <w:p w:rsidR="00011AAF" w:rsidRPr="001D004F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-организовать встречу подразделений пожарной охраны  и оказать помощь  в выборе кратчайшего пути для подъезда к очагу пожара;</w:t>
      </w:r>
    </w:p>
    <w:p w:rsidR="00011AAF" w:rsidRPr="001D004F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-сообщать подразделениям пожарной охраны, привлекаемым для тушения пожаров и проведения, связанных с ними первоочередных аварийно-спасательных работ, сведения о перерабатываемых или хранящихся на объекте опасных (взрывоопасных) взрывчатках, сильнодействующих ядовитых веществах, необходимых для обеспечения безопасности личного состава;</w:t>
      </w:r>
    </w:p>
    <w:p w:rsidR="00011AAF" w:rsidRPr="001D004F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по прибытии пожарного подразделения руководитель объекта  экономики(или лицо, его заменяющее) обязан информировать руководителя тушения пожара о 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материалов, изделий и других сведениях, необходимых для успешной ликвидации пожара, а также организовывает привлечение сил и средств объекта к осуществлению необходимых мероприятий, связанных с ликвидацией пожара и предупреждением  его развития.</w:t>
      </w:r>
    </w:p>
    <w:p w:rsidR="00011AAF" w:rsidRPr="001D004F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3.</w:t>
      </w:r>
      <w:r w:rsidRPr="00884B95">
        <w:rPr>
          <w:rFonts w:ascii="Times New Roman" w:hAnsi="Times New Roman" w:cs="Times New Roman"/>
          <w:sz w:val="23"/>
          <w:szCs w:val="23"/>
        </w:rPr>
        <w:t xml:space="preserve"> </w:t>
      </w:r>
      <w:r w:rsidRPr="001D004F">
        <w:rPr>
          <w:rFonts w:ascii="Times New Roman" w:hAnsi="Times New Roman" w:cs="Times New Roman"/>
          <w:sz w:val="23"/>
          <w:szCs w:val="23"/>
        </w:rPr>
        <w:t xml:space="preserve">Настоящее </w:t>
      </w:r>
      <w:r>
        <w:rPr>
          <w:rFonts w:ascii="Times New Roman" w:hAnsi="Times New Roman" w:cs="Times New Roman"/>
          <w:sz w:val="23"/>
          <w:szCs w:val="23"/>
        </w:rPr>
        <w:t>постановление</w:t>
      </w:r>
      <w:r w:rsidRPr="001D004F">
        <w:rPr>
          <w:rFonts w:ascii="Times New Roman" w:hAnsi="Times New Roman" w:cs="Times New Roman"/>
          <w:sz w:val="23"/>
          <w:szCs w:val="23"/>
        </w:rPr>
        <w:t xml:space="preserve"> опубликовать в газете «Вестник Ташелки»  и на  официальном сайте </w:t>
      </w:r>
      <w:r w:rsidRPr="0089399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Ташелка </w:t>
      </w:r>
      <w:r w:rsidRPr="0089399C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Интернет </w:t>
      </w:r>
      <w:r w:rsidRPr="008712E0">
        <w:rPr>
          <w:rFonts w:ascii="Times New Roman" w:hAnsi="Times New Roman" w:cs="Times New Roman"/>
          <w:sz w:val="24"/>
          <w:szCs w:val="24"/>
        </w:rPr>
        <w:t>(</w:t>
      </w:r>
      <w:hyperlink r:id="rId5" w:history="1">
        <w:r w:rsidRPr="008712E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712E0">
          <w:rPr>
            <w:rStyle w:val="Hyperlink"/>
            <w:rFonts w:ascii="Times New Roman" w:hAnsi="Times New Roman" w:cs="Times New Roman"/>
            <w:sz w:val="24"/>
            <w:szCs w:val="24"/>
          </w:rPr>
          <w:t>://</w:t>
        </w:r>
        <w:r w:rsidRPr="008712E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tashelka</w:t>
        </w:r>
        <w:r w:rsidRPr="008712E0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8712E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stavrsp</w:t>
        </w:r>
        <w:r w:rsidRPr="008712E0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8712E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89399C">
        <w:rPr>
          <w:rFonts w:ascii="Times New Roman" w:hAnsi="Times New Roman" w:cs="Times New Roman"/>
          <w:sz w:val="24"/>
          <w:szCs w:val="24"/>
        </w:rPr>
        <w:t>).</w:t>
      </w:r>
    </w:p>
    <w:p w:rsidR="00011AAF" w:rsidRDefault="00011AAF" w:rsidP="008712E0">
      <w:pPr>
        <w:spacing w:line="240" w:lineRule="atLeast"/>
        <w:ind w:right="-57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 xml:space="preserve">   4. Контроль за исполнением настоящего распоряжения оставляю за собой.</w:t>
      </w:r>
    </w:p>
    <w:p w:rsidR="00011AAF" w:rsidRPr="001D004F" w:rsidRDefault="00011AAF" w:rsidP="008712E0">
      <w:pPr>
        <w:spacing w:line="240" w:lineRule="atLeast"/>
        <w:ind w:right="-57"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011AAF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Глава  сельского поселения Ташелка     </w:t>
      </w:r>
      <w:r w:rsidRPr="00FA5CD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A5CD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A5CD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A5CD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A5CD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A5CD8"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>А.Ю.Рублев</w:t>
      </w:r>
    </w:p>
    <w:p w:rsidR="00011AAF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Default="00011AAF" w:rsidP="008712E0">
      <w:pPr>
        <w:spacing w:after="0" w:line="240" w:lineRule="auto"/>
        <w:ind w:left="522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Приложение №_1_ </w:t>
      </w:r>
    </w:p>
    <w:p w:rsidR="00011AAF" w:rsidRDefault="00011AAF" w:rsidP="008712E0">
      <w:pPr>
        <w:spacing w:after="0" w:line="240" w:lineRule="auto"/>
        <w:ind w:left="522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Утверждено распоряжением  администрации </w:t>
      </w:r>
    </w:p>
    <w:p w:rsidR="00011AAF" w:rsidRDefault="00011AAF" w:rsidP="008712E0">
      <w:pPr>
        <w:spacing w:after="0" w:line="240" w:lineRule="auto"/>
        <w:ind w:left="522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сельского поселения Ташелка</w:t>
      </w:r>
    </w:p>
    <w:p w:rsidR="00011AAF" w:rsidRDefault="00011AAF" w:rsidP="008712E0">
      <w:pPr>
        <w:spacing w:after="0" w:line="240" w:lineRule="auto"/>
        <w:ind w:left="5220"/>
        <w:jc w:val="both"/>
        <w:rPr>
          <w:rFonts w:ascii="Times New Roman" w:hAnsi="Times New Roman" w:cs="Times New Roman"/>
          <w:lang w:eastAsia="ru-RU"/>
        </w:rPr>
      </w:pPr>
    </w:p>
    <w:p w:rsidR="00011AAF" w:rsidRPr="003B10E3" w:rsidRDefault="00011AAF" w:rsidP="008712E0">
      <w:pPr>
        <w:spacing w:after="0" w:line="240" w:lineRule="auto"/>
        <w:ind w:left="5220"/>
        <w:jc w:val="both"/>
        <w:rPr>
          <w:rFonts w:ascii="Times New Roman" w:hAnsi="Times New Roman" w:cs="Times New Roman"/>
          <w:u w:val="single"/>
          <w:lang w:eastAsia="ru-RU"/>
        </w:rPr>
      </w:pPr>
      <w:r w:rsidRPr="003B10E3">
        <w:rPr>
          <w:rFonts w:ascii="Times New Roman" w:hAnsi="Times New Roman" w:cs="Times New Roman"/>
          <w:u w:val="single"/>
          <w:lang w:eastAsia="ru-RU"/>
        </w:rPr>
        <w:t>№</w:t>
      </w:r>
      <w:r>
        <w:rPr>
          <w:rFonts w:ascii="Times New Roman" w:hAnsi="Times New Roman" w:cs="Times New Roman"/>
          <w:u w:val="single"/>
          <w:lang w:eastAsia="ru-RU"/>
        </w:rPr>
        <w:t xml:space="preserve"> </w:t>
      </w:r>
      <w:r w:rsidRPr="003B10E3">
        <w:rPr>
          <w:rFonts w:ascii="Times New Roman" w:hAnsi="Times New Roman" w:cs="Times New Roman"/>
          <w:u w:val="single"/>
          <w:lang w:eastAsia="ru-RU"/>
        </w:rPr>
        <w:t xml:space="preserve">66 </w:t>
      </w:r>
      <w:r>
        <w:rPr>
          <w:rFonts w:ascii="Times New Roman" w:hAnsi="Times New Roman" w:cs="Times New Roman"/>
          <w:u w:val="single"/>
          <w:lang w:eastAsia="ru-RU"/>
        </w:rPr>
        <w:t xml:space="preserve">    </w:t>
      </w:r>
      <w:r w:rsidRPr="003B10E3">
        <w:rPr>
          <w:rFonts w:ascii="Times New Roman" w:hAnsi="Times New Roman" w:cs="Times New Roman"/>
          <w:u w:val="single"/>
          <w:lang w:eastAsia="ru-RU"/>
        </w:rPr>
        <w:t xml:space="preserve"> от 07.11.2018 г.</w:t>
      </w:r>
    </w:p>
    <w:p w:rsidR="00011AAF" w:rsidRDefault="00011AAF" w:rsidP="008712E0">
      <w:pPr>
        <w:spacing w:after="0" w:line="240" w:lineRule="auto"/>
        <w:ind w:left="5220"/>
        <w:jc w:val="both"/>
        <w:rPr>
          <w:rFonts w:ascii="Times New Roman" w:hAnsi="Times New Roman" w:cs="Times New Roman"/>
          <w:lang w:eastAsia="ru-RU"/>
        </w:rPr>
      </w:pPr>
    </w:p>
    <w:p w:rsidR="00011AAF" w:rsidRDefault="00011AAF" w:rsidP="008712E0">
      <w:pPr>
        <w:tabs>
          <w:tab w:val="left" w:pos="3402"/>
        </w:tabs>
        <w:spacing w:after="0" w:line="240" w:lineRule="atLeast"/>
        <w:ind w:right="-5"/>
        <w:jc w:val="both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 xml:space="preserve">                                        Противопожарные мероприятия на осенне-зимний</w:t>
      </w:r>
    </w:p>
    <w:p w:rsidR="00011AAF" w:rsidRDefault="00011AAF" w:rsidP="008712E0">
      <w:pPr>
        <w:tabs>
          <w:tab w:val="left" w:pos="3402"/>
        </w:tabs>
        <w:spacing w:after="0" w:line="240" w:lineRule="atLeast"/>
        <w:ind w:right="-5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 xml:space="preserve">                                               пожароопасный период 2017-2018годов.</w:t>
      </w:r>
    </w:p>
    <w:p w:rsidR="00011AAF" w:rsidRDefault="00011AAF" w:rsidP="008712E0">
      <w:pPr>
        <w:tabs>
          <w:tab w:val="left" w:pos="3402"/>
        </w:tabs>
        <w:spacing w:after="0" w:line="240" w:lineRule="atLeast"/>
        <w:ind w:right="-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5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9"/>
        <w:gridCol w:w="6144"/>
        <w:gridCol w:w="2159"/>
        <w:gridCol w:w="1656"/>
      </w:tblGrid>
      <w:tr w:rsidR="00011AAF">
        <w:tc>
          <w:tcPr>
            <w:tcW w:w="589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44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Наименование мероприятия</w:t>
            </w:r>
          </w:p>
        </w:tc>
        <w:tc>
          <w:tcPr>
            <w:tcW w:w="2159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исполнитель</w:t>
            </w:r>
          </w:p>
        </w:tc>
        <w:tc>
          <w:tcPr>
            <w:tcW w:w="1656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</w:tr>
      <w:tr w:rsidR="00011AAF">
        <w:tc>
          <w:tcPr>
            <w:tcW w:w="589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44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Очистить от горючих отходов, мусора тары, опавших листьев, сухой травы и т.п. территорию населённых пунктов, объектов экономики и организаций в пределах противопожарных расстояний между зданиями, сооружениями и открытыми складами, а также участки, прилегающие к жилым домам, дачным и иным постройкам.</w:t>
            </w:r>
          </w:p>
        </w:tc>
        <w:tc>
          <w:tcPr>
            <w:tcW w:w="2159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организации(по согласованию)</w:t>
            </w:r>
          </w:p>
        </w:tc>
        <w:tc>
          <w:tcPr>
            <w:tcW w:w="1656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</w:tc>
      </w:tr>
      <w:tr w:rsidR="00011AAF">
        <w:tc>
          <w:tcPr>
            <w:tcW w:w="589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44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Освободить и содержать в исправном состоянии для проезда пожарной техники, дороги , проезды и подъезды к зданиям, сооружениям, открытым складам, наружным пожарным лестницам и водоисточникам, используемым для пожаротушения, В зимнее время принимать меры по их расчистке от снега. О закрытии дорог или проездов для их ремонта или по другим причинам, препятствующим  проезду пожарных машин, необходимо немедленно сообщать в подразделения пожарной охраны по телефону 01.</w:t>
            </w:r>
          </w:p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организации(по согласованию</w:t>
            </w:r>
          </w:p>
        </w:tc>
        <w:tc>
          <w:tcPr>
            <w:tcW w:w="1656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11AAF">
        <w:tc>
          <w:tcPr>
            <w:tcW w:w="589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44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водоисточникам.</w:t>
            </w:r>
          </w:p>
        </w:tc>
        <w:tc>
          <w:tcPr>
            <w:tcW w:w="2159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организации(по согласованию)</w:t>
            </w:r>
          </w:p>
        </w:tc>
        <w:tc>
          <w:tcPr>
            <w:tcW w:w="1656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11AAF">
        <w:tc>
          <w:tcPr>
            <w:tcW w:w="589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44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Оборудовать наружным освещением в тёмное время суток территорию  населённых пунктов , объектов экономики и организаций для быстрого нахождения пожарных гидрантов и мест размещения пожарного инвентаря, а также подъездов к пирсам пожарных водоёмов , к входам в здания и сооружения. Места размещения (нахождения) средств пожарной безопасности и специально оборудованные места для курения должны быть обозначены знаками пожарной безопасности, в том числе знакам пожарной безопасности «Не загромождать».</w:t>
            </w:r>
          </w:p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организации(по согласованию</w:t>
            </w:r>
          </w:p>
        </w:tc>
        <w:tc>
          <w:tcPr>
            <w:tcW w:w="1656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11AAF">
        <w:tc>
          <w:tcPr>
            <w:tcW w:w="589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44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Запретить устраивать свалки горючих отходов на территориях населённых пунктов, объектов экономики и организаций.</w:t>
            </w:r>
          </w:p>
        </w:tc>
        <w:tc>
          <w:tcPr>
            <w:tcW w:w="2159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организации(по согласованию)</w:t>
            </w:r>
          </w:p>
        </w:tc>
        <w:tc>
          <w:tcPr>
            <w:tcW w:w="1656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11AAF">
        <w:tc>
          <w:tcPr>
            <w:tcW w:w="589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144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Содержать пожарные автомобили в пожарных депо или специально предназначенных для этих целей  боксах, которые должны иметь отопление, электроснабжение, телефонную связь, твёрдое покрытие полов, утеплённые ворота, другие устройства и оборудование, необходимые для обеспечения нормальных и безопасных условий работы личного состава пожарной охраны. Не разрешается снимать с пожарных автомобилей пожарно-техническое вооружение и использовать пожарную технику не по назначению.</w:t>
            </w:r>
          </w:p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организации(по согласованию)</w:t>
            </w:r>
          </w:p>
        </w:tc>
        <w:tc>
          <w:tcPr>
            <w:tcW w:w="1656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11AAF">
        <w:tc>
          <w:tcPr>
            <w:tcW w:w="589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144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Содержать пожарные автомобили в пожарных депо или специально предназначенных для этих целей  боксах, которые должны иметь отопление, электроснабжение, телефонную связь, твёрдое покрытие полов, утеплённые ворота, другие устройства и оборудование, необходимые для обеспечения нормальных и безопасных условий работы личного состава пожарной охраны. Не разрешается снимать с пожарных автомобилей пожарно-техническое вооружение и использовать пожарную технику не по назначению.</w:t>
            </w:r>
          </w:p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организации(по согласованию)</w:t>
            </w:r>
          </w:p>
        </w:tc>
        <w:tc>
          <w:tcPr>
            <w:tcW w:w="1656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11AAF">
        <w:tc>
          <w:tcPr>
            <w:tcW w:w="589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144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Оборудовать территории сельских поселений, объектов экономики и организаций средствами звуковой сигнализации для оповещения людей на случай пожара и иметь запас воды для целей пожаротушения.</w:t>
            </w:r>
          </w:p>
        </w:tc>
        <w:tc>
          <w:tcPr>
            <w:tcW w:w="2159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организации(по согласованию</w:t>
            </w:r>
          </w:p>
        </w:tc>
        <w:tc>
          <w:tcPr>
            <w:tcW w:w="1656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</w:tc>
      </w:tr>
      <w:tr w:rsidR="00011AAF">
        <w:tc>
          <w:tcPr>
            <w:tcW w:w="589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144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допускать к эксплуатации котельные с неисправным оборудованием, непрошедших проверку перед началом отопительного сезона.</w:t>
            </w:r>
          </w:p>
        </w:tc>
        <w:tc>
          <w:tcPr>
            <w:tcW w:w="2159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участка с.Ташёлка</w:t>
            </w:r>
          </w:p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 «Ставрополь-РесурсСервис»(по согласованию)</w:t>
            </w:r>
          </w:p>
        </w:tc>
        <w:tc>
          <w:tcPr>
            <w:tcW w:w="1656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11AAF">
        <w:tc>
          <w:tcPr>
            <w:tcW w:w="589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144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ревизию и ремонт пожарных гидрантов, пожарных водоёмов, расположенных на территории сельскохозяйственных объектов. Места их расположения, а также по направлению  движения к ним должны быть установлены соответствующие указатели(объёмные со светильником или плоские, выполненные с использованием светоотражающих покрытий).На них должны быть чётко нанесены цифры, указывающие расстояния до водоисточника.</w:t>
            </w:r>
          </w:p>
        </w:tc>
        <w:tc>
          <w:tcPr>
            <w:tcW w:w="2159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участка с.Ташёлка</w:t>
            </w:r>
          </w:p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 «Ставрополь-РесурсСервис»(по согласованию)</w:t>
            </w:r>
          </w:p>
        </w:tc>
        <w:tc>
          <w:tcPr>
            <w:tcW w:w="1656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</w:tc>
      </w:tr>
      <w:tr w:rsidR="00011AAF">
        <w:tc>
          <w:tcPr>
            <w:tcW w:w="589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144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разрешать использование для хозяйственных нужд и производственных целей запаса воды, предназначенного для нужд пожаротушения</w:t>
            </w:r>
          </w:p>
        </w:tc>
        <w:tc>
          <w:tcPr>
            <w:tcW w:w="2159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</w:tcPr>
          <w:p w:rsidR="00011AAF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</w:tbl>
    <w:p w:rsidR="00011AAF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2F5192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Default="00011AAF"/>
    <w:sectPr w:rsidR="00011AAF" w:rsidSect="001D004F">
      <w:pgSz w:w="11906" w:h="16838"/>
      <w:pgMar w:top="360" w:right="850" w:bottom="36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12E0"/>
    <w:rsid w:val="00011AAF"/>
    <w:rsid w:val="0003193B"/>
    <w:rsid w:val="00125B12"/>
    <w:rsid w:val="001D004F"/>
    <w:rsid w:val="002F5192"/>
    <w:rsid w:val="003B10E3"/>
    <w:rsid w:val="00476607"/>
    <w:rsid w:val="005C59D7"/>
    <w:rsid w:val="00654810"/>
    <w:rsid w:val="008712E0"/>
    <w:rsid w:val="00883859"/>
    <w:rsid w:val="00884B95"/>
    <w:rsid w:val="0089399C"/>
    <w:rsid w:val="008F228B"/>
    <w:rsid w:val="00B56511"/>
    <w:rsid w:val="00B72703"/>
    <w:rsid w:val="00D333FE"/>
    <w:rsid w:val="00EB7613"/>
    <w:rsid w:val="00FA5CD8"/>
    <w:rsid w:val="00FE6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2E0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712E0"/>
    <w:pPr>
      <w:keepNext/>
      <w:spacing w:after="0" w:line="240" w:lineRule="auto"/>
      <w:outlineLvl w:val="0"/>
    </w:pPr>
    <w:rPr>
      <w:rFonts w:eastAsia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712E0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712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71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712E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8712E0"/>
    <w:rPr>
      <w:color w:val="auto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ashel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3</Pages>
  <Words>1159</Words>
  <Characters>6607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2018-11-07T10:04:00Z</cp:lastPrinted>
  <dcterms:created xsi:type="dcterms:W3CDTF">2018-10-30T10:01:00Z</dcterms:created>
  <dcterms:modified xsi:type="dcterms:W3CDTF">2018-11-07T10:05:00Z</dcterms:modified>
</cp:coreProperties>
</file>