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43" w:rsidRDefault="00703543" w:rsidP="007C7BFC">
      <w:pPr>
        <w:ind w:firstLine="0"/>
        <w:rPr>
          <w:rFonts w:cs="Times New Roman"/>
        </w:rPr>
      </w:pPr>
    </w:p>
    <w:p w:rsidR="00703543" w:rsidRPr="00D4482B" w:rsidRDefault="00703543" w:rsidP="007C7BFC">
      <w:pPr>
        <w:rPr>
          <w:rFonts w:ascii="Calibri" w:hAnsi="Calibri" w:cs="Calibri"/>
        </w:rPr>
      </w:pPr>
      <w:r w:rsidRPr="00D4482B">
        <w:rPr>
          <w:rFonts w:ascii="Calibri" w:hAnsi="Calibri" w:cs="Calibri"/>
        </w:rPr>
        <w:t xml:space="preserve">                            </w:t>
      </w:r>
      <w:r>
        <w:rPr>
          <w:rFonts w:ascii="Calibri" w:hAnsi="Calibri" w:cs="Calibri"/>
        </w:rPr>
        <w:t xml:space="preserve">            </w:t>
      </w:r>
      <w:r w:rsidRPr="00D4482B">
        <w:rPr>
          <w:rFonts w:ascii="Calibri" w:hAnsi="Calibri" w:cs="Calibri"/>
        </w:rPr>
        <w:t xml:space="preserve">             </w:t>
      </w:r>
      <w:r w:rsidRPr="005832EC">
        <w:rPr>
          <w:rFonts w:ascii="Calibri" w:hAnsi="Calibri" w:cs="Calibr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pt;height:91.5pt;visibility:visible">
            <v:imagedata r:id="rId5" o:title=""/>
          </v:shape>
        </w:pict>
      </w:r>
    </w:p>
    <w:p w:rsidR="00703543" w:rsidRPr="00D4482B" w:rsidRDefault="00703543" w:rsidP="00B233B5">
      <w:pPr>
        <w:pStyle w:val="NormalWeb"/>
        <w:spacing w:before="0" w:after="0"/>
        <w:jc w:val="center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>Российская Федерация</w:t>
      </w:r>
    </w:p>
    <w:p w:rsidR="00703543" w:rsidRPr="00D4482B" w:rsidRDefault="00703543" w:rsidP="00B233B5">
      <w:pPr>
        <w:pStyle w:val="NormalWeb"/>
        <w:spacing w:before="0" w:after="0"/>
        <w:jc w:val="center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>АДМИНИСТРАЦИЯ СЕЛЬСКОГО ПОСЕЛЕНИЯ ТАШЁЛКА</w:t>
      </w:r>
    </w:p>
    <w:p w:rsidR="00703543" w:rsidRPr="00D4482B" w:rsidRDefault="00703543" w:rsidP="00B233B5">
      <w:pPr>
        <w:pStyle w:val="NormalWeb"/>
        <w:spacing w:before="0" w:after="0"/>
        <w:jc w:val="center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>МУНИЦИПАЛЬНОГО РАЙОНА СТАВРОПОЛЬСКИЙ</w:t>
      </w:r>
    </w:p>
    <w:p w:rsidR="00703543" w:rsidRPr="00D4482B" w:rsidRDefault="00703543" w:rsidP="00B233B5">
      <w:pPr>
        <w:pStyle w:val="NormalWeb"/>
        <w:spacing w:before="0" w:after="0"/>
        <w:ind w:left="284"/>
        <w:jc w:val="center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>САМАРСКОЙ ОБЛАСТИ</w:t>
      </w:r>
    </w:p>
    <w:p w:rsidR="00703543" w:rsidRPr="00D4482B" w:rsidRDefault="00703543" w:rsidP="00B233B5">
      <w:pPr>
        <w:pStyle w:val="NormalWeb"/>
        <w:spacing w:before="0" w:after="0"/>
        <w:rPr>
          <w:rFonts w:ascii="Times New Roman" w:hAnsi="Times New Roman" w:cs="Times New Roman"/>
        </w:rPr>
      </w:pPr>
    </w:p>
    <w:p w:rsidR="00703543" w:rsidRPr="00AB49B0" w:rsidRDefault="00703543" w:rsidP="00B233B5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D4482B">
        <w:rPr>
          <w:rFonts w:ascii="Times New Roman" w:hAnsi="Times New Roman" w:cs="Times New Roman"/>
          <w:b/>
          <w:bCs/>
        </w:rPr>
        <w:t>ПОСТАНОВ</w:t>
      </w:r>
      <w:r>
        <w:rPr>
          <w:rFonts w:ascii="Times New Roman" w:hAnsi="Times New Roman" w:cs="Times New Roman"/>
          <w:b/>
          <w:bCs/>
        </w:rPr>
        <w:t>ЛЕНИЕ</w:t>
      </w:r>
    </w:p>
    <w:p w:rsidR="00703543" w:rsidRPr="00D4482B" w:rsidRDefault="00703543" w:rsidP="00B233B5">
      <w:pPr>
        <w:pStyle w:val="NormalWeb"/>
        <w:rPr>
          <w:rFonts w:ascii="Times New Roman" w:hAnsi="Times New Roman" w:cs="Times New Roman"/>
        </w:rPr>
      </w:pPr>
      <w:r w:rsidRPr="00B233B5">
        <w:rPr>
          <w:rFonts w:ascii="Times New Roman" w:hAnsi="Times New Roman" w:cs="Times New Roman"/>
          <w:b/>
          <w:bCs/>
          <w:u w:val="single"/>
        </w:rPr>
        <w:t xml:space="preserve">от  </w:t>
      </w:r>
      <w:r w:rsidRPr="00AB49B0">
        <w:rPr>
          <w:rFonts w:ascii="Times New Roman" w:hAnsi="Times New Roman" w:cs="Times New Roman"/>
          <w:b/>
          <w:bCs/>
          <w:u w:val="single"/>
        </w:rPr>
        <w:t>2</w:t>
      </w:r>
      <w:r>
        <w:rPr>
          <w:rFonts w:ascii="Times New Roman" w:hAnsi="Times New Roman" w:cs="Times New Roman"/>
          <w:b/>
          <w:bCs/>
          <w:u w:val="single"/>
          <w:lang w:val="en-US"/>
        </w:rPr>
        <w:t>3</w:t>
      </w:r>
      <w:r w:rsidRPr="00B233B5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мая </w:t>
      </w:r>
      <w:r w:rsidRPr="00B233B5">
        <w:rPr>
          <w:rFonts w:ascii="Times New Roman" w:hAnsi="Times New Roman" w:cs="Times New Roman"/>
          <w:b/>
          <w:bCs/>
          <w:u w:val="single"/>
        </w:rPr>
        <w:t>2018г</w:t>
      </w:r>
      <w:r w:rsidRPr="00D4482B">
        <w:rPr>
          <w:rFonts w:ascii="Times New Roman" w:hAnsi="Times New Roman" w:cs="Times New Roman"/>
        </w:rPr>
        <w:t xml:space="preserve">.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B233B5">
        <w:rPr>
          <w:rFonts w:ascii="Times New Roman" w:hAnsi="Times New Roman" w:cs="Times New Roman"/>
        </w:rPr>
        <w:tab/>
      </w:r>
      <w:r w:rsidRPr="00B233B5">
        <w:rPr>
          <w:rFonts w:ascii="Times New Roman" w:hAnsi="Times New Roman" w:cs="Times New Roman"/>
        </w:rPr>
        <w:tab/>
      </w:r>
      <w:r w:rsidRPr="00B233B5">
        <w:rPr>
          <w:rFonts w:ascii="Times New Roman" w:hAnsi="Times New Roman" w:cs="Times New Roman"/>
          <w:b/>
          <w:bCs/>
        </w:rPr>
        <w:t xml:space="preserve"> №</w:t>
      </w:r>
      <w:r>
        <w:rPr>
          <w:rFonts w:ascii="Times New Roman" w:hAnsi="Times New Roman" w:cs="Times New Roman"/>
          <w:u w:val="single"/>
          <w:lang w:val="en-US"/>
        </w:rPr>
        <w:t>26</w:t>
      </w:r>
      <w:r w:rsidRPr="00D4482B">
        <w:rPr>
          <w:rFonts w:ascii="Times New Roman" w:hAnsi="Times New Roman" w:cs="Times New Roman"/>
        </w:rPr>
        <w:t xml:space="preserve"> </w:t>
      </w:r>
    </w:p>
    <w:p w:rsidR="00703543" w:rsidRPr="00AB49B0" w:rsidRDefault="00703543" w:rsidP="00B233B5">
      <w:pPr>
        <w:pStyle w:val="NormalWeb"/>
        <w:spacing w:before="0" w:after="0"/>
        <w:rPr>
          <w:rFonts w:ascii="Times New Roman" w:hAnsi="Times New Roman" w:cs="Times New Roman"/>
          <w:b/>
          <w:bCs/>
        </w:rPr>
      </w:pPr>
    </w:p>
    <w:p w:rsidR="00703543" w:rsidRPr="00B233B5" w:rsidRDefault="00703543" w:rsidP="00B233B5">
      <w:pPr>
        <w:pStyle w:val="Heading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B233B5">
        <w:rPr>
          <w:rFonts w:ascii="Times New Roman" w:hAnsi="Times New Roman" w:cs="Times New Roman"/>
          <w:color w:val="auto"/>
          <w:sz w:val="26"/>
          <w:szCs w:val="26"/>
        </w:rPr>
        <w:t>Об утверждении Положения о кадровом резерве для замещения вакантных должностей муниципальной службы в администрации сельского поселения Ташелка муниципального района Ставропольский  Самарской области</w:t>
      </w:r>
    </w:p>
    <w:p w:rsidR="00703543" w:rsidRPr="00B233B5" w:rsidRDefault="00703543" w:rsidP="007C7BFC">
      <w:pPr>
        <w:rPr>
          <w:rFonts w:ascii="Times New Roman" w:hAnsi="Times New Roman" w:cs="Times New Roman"/>
          <w:sz w:val="26"/>
          <w:szCs w:val="26"/>
        </w:rPr>
      </w:pPr>
    </w:p>
    <w:p w:rsidR="00703543" w:rsidRPr="00B233B5" w:rsidRDefault="00703543" w:rsidP="007C7BFC">
      <w:pPr>
        <w:pStyle w:val="NormalWeb"/>
        <w:spacing w:before="0"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703543" w:rsidRPr="00B233B5" w:rsidRDefault="00703543" w:rsidP="00D4482B">
      <w:pPr>
        <w:shd w:val="clear" w:color="auto" w:fill="FFFFFF"/>
        <w:spacing w:before="274" w:line="277" w:lineRule="exact"/>
        <w:ind w:right="7" w:firstLine="533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B233B5">
        <w:rPr>
          <w:rFonts w:ascii="Times New Roman" w:hAnsi="Times New Roman" w:cs="Times New Roman"/>
          <w:color w:val="000000"/>
          <w:spacing w:val="-9"/>
          <w:sz w:val="26"/>
          <w:szCs w:val="26"/>
        </w:rPr>
        <w:t>В целях 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сельского поселения Ташелка квалифицированными специалистами, руководствуясь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администрация сельского поселения Ташелка муниципального района Ставропольский Самарской области</w:t>
      </w:r>
      <w:r w:rsidRPr="00B233B5">
        <w:rPr>
          <w:rFonts w:ascii="Times New Roman" w:hAnsi="Times New Roman" w:cs="Times New Roman"/>
          <w:color w:val="000000"/>
          <w:spacing w:val="-5"/>
          <w:sz w:val="26"/>
          <w:szCs w:val="26"/>
        </w:rPr>
        <w:t>, постановляю:</w:t>
      </w:r>
    </w:p>
    <w:p w:rsidR="00703543" w:rsidRPr="00B233B5" w:rsidRDefault="00703543" w:rsidP="00D4482B">
      <w:pPr>
        <w:shd w:val="clear" w:color="auto" w:fill="FFFFFF"/>
        <w:spacing w:before="274" w:line="277" w:lineRule="exact"/>
        <w:ind w:right="7" w:firstLine="533"/>
        <w:rPr>
          <w:rFonts w:ascii="Times New Roman" w:hAnsi="Times New Roman" w:cs="Times New Roman"/>
          <w:sz w:val="26"/>
          <w:szCs w:val="26"/>
        </w:rPr>
      </w:pPr>
    </w:p>
    <w:p w:rsidR="00703543" w:rsidRPr="00B233B5" w:rsidRDefault="00703543" w:rsidP="00D4482B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color w:val="000000"/>
          <w:spacing w:val="-25"/>
          <w:sz w:val="26"/>
          <w:szCs w:val="26"/>
        </w:rPr>
        <w:t xml:space="preserve">   </w:t>
      </w:r>
      <w:r w:rsidRPr="00B233B5">
        <w:rPr>
          <w:rFonts w:ascii="Times New Roman" w:hAnsi="Times New Roman" w:cs="Times New Roman"/>
          <w:color w:val="000000"/>
          <w:sz w:val="26"/>
          <w:szCs w:val="26"/>
        </w:rPr>
        <w:tab/>
        <w:t>1.</w:t>
      </w:r>
      <w:r w:rsidRPr="00B233B5">
        <w:rPr>
          <w:rFonts w:ascii="Times New Roman" w:hAnsi="Times New Roman" w:cs="Times New Roman"/>
          <w:color w:val="000000"/>
          <w:spacing w:val="-8"/>
          <w:sz w:val="26"/>
          <w:szCs w:val="26"/>
        </w:rPr>
        <w:t xml:space="preserve">Утвердить  прилагаемое  Положение  о кадровом резерве для замещения вакантных должностей муниципальной службы в администрации сельского поселения Ташелка </w:t>
      </w:r>
      <w:r w:rsidRPr="00B233B5">
        <w:rPr>
          <w:rFonts w:ascii="Times New Roman" w:hAnsi="Times New Roman" w:cs="Times New Roman"/>
          <w:color w:val="000000"/>
          <w:spacing w:val="-9"/>
          <w:sz w:val="26"/>
          <w:szCs w:val="26"/>
        </w:rPr>
        <w:t>муниципального района Ставропольский Самарской области.</w:t>
      </w:r>
    </w:p>
    <w:p w:rsidR="00703543" w:rsidRPr="00B233B5" w:rsidRDefault="00703543" w:rsidP="00D4482B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sz w:val="26"/>
          <w:szCs w:val="26"/>
        </w:rPr>
        <w:t xml:space="preserve">            2.Опубликовать настоящее постановление газете « Вестник Ташелки» и разместить на официальном сайте администрации поселения в сети Интернет.</w:t>
      </w:r>
    </w:p>
    <w:p w:rsidR="00703543" w:rsidRPr="00B233B5" w:rsidRDefault="00703543" w:rsidP="00D4482B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sz w:val="26"/>
          <w:szCs w:val="26"/>
        </w:rPr>
        <w:t xml:space="preserve">            3.Настоящее постановление вступает в силу после его официального опубликования.</w:t>
      </w:r>
    </w:p>
    <w:p w:rsidR="00703543" w:rsidRPr="00B233B5" w:rsidRDefault="00703543" w:rsidP="00D4482B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sz w:val="26"/>
          <w:szCs w:val="26"/>
        </w:rPr>
        <w:t xml:space="preserve">            4.Контроль за выполнением настоящего постановления оставляю за собой.</w:t>
      </w:r>
    </w:p>
    <w:p w:rsidR="00703543" w:rsidRPr="00B233B5" w:rsidRDefault="00703543" w:rsidP="007C7BFC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703543" w:rsidRPr="00AB49B0" w:rsidRDefault="00703543" w:rsidP="00B233B5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B233B5">
        <w:t xml:space="preserve">     </w:t>
      </w:r>
    </w:p>
    <w:p w:rsidR="00703543" w:rsidRPr="00B233B5" w:rsidRDefault="00703543" w:rsidP="007C7BFC">
      <w:pPr>
        <w:rPr>
          <w:rFonts w:ascii="Times New Roman" w:hAnsi="Times New Roman" w:cs="Times New Roman"/>
          <w:sz w:val="26"/>
          <w:szCs w:val="26"/>
        </w:rPr>
      </w:pPr>
    </w:p>
    <w:p w:rsidR="00703543" w:rsidRPr="00B233B5" w:rsidRDefault="00703543" w:rsidP="00B233B5">
      <w:pPr>
        <w:ind w:firstLine="0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sz w:val="26"/>
          <w:szCs w:val="26"/>
        </w:rPr>
        <w:t>Глава сельского поселения  Ташелка</w:t>
      </w:r>
    </w:p>
    <w:p w:rsidR="00703543" w:rsidRPr="00B233B5" w:rsidRDefault="00703543" w:rsidP="00B233B5">
      <w:pPr>
        <w:ind w:firstLine="0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703543" w:rsidRPr="00B233B5" w:rsidRDefault="00703543" w:rsidP="00B233B5">
      <w:pPr>
        <w:ind w:firstLine="0"/>
        <w:rPr>
          <w:rFonts w:ascii="Times New Roman" w:hAnsi="Times New Roman" w:cs="Times New Roman"/>
          <w:sz w:val="26"/>
          <w:szCs w:val="26"/>
        </w:rPr>
      </w:pPr>
      <w:r w:rsidRPr="00B233B5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B233B5">
        <w:rPr>
          <w:rFonts w:ascii="Times New Roman" w:hAnsi="Times New Roman" w:cs="Times New Roman"/>
          <w:sz w:val="26"/>
          <w:szCs w:val="26"/>
        </w:rPr>
        <w:tab/>
      </w:r>
      <w:r w:rsidRPr="00B233B5">
        <w:rPr>
          <w:rFonts w:ascii="Times New Roman" w:hAnsi="Times New Roman" w:cs="Times New Roman"/>
          <w:sz w:val="26"/>
          <w:szCs w:val="26"/>
        </w:rPr>
        <w:tab/>
      </w:r>
      <w:r w:rsidRPr="00B233B5">
        <w:rPr>
          <w:rFonts w:ascii="Times New Roman" w:hAnsi="Times New Roman" w:cs="Times New Roman"/>
          <w:sz w:val="26"/>
          <w:szCs w:val="26"/>
        </w:rPr>
        <w:tab/>
      </w:r>
      <w:r w:rsidRPr="00B233B5">
        <w:rPr>
          <w:rFonts w:ascii="Times New Roman" w:hAnsi="Times New Roman" w:cs="Times New Roman"/>
          <w:sz w:val="26"/>
          <w:szCs w:val="26"/>
        </w:rPr>
        <w:tab/>
      </w:r>
      <w:r w:rsidRPr="00B233B5">
        <w:rPr>
          <w:rFonts w:ascii="Times New Roman" w:hAnsi="Times New Roman" w:cs="Times New Roman"/>
          <w:sz w:val="26"/>
          <w:szCs w:val="26"/>
        </w:rPr>
        <w:tab/>
      </w:r>
      <w:r w:rsidRPr="00B233B5">
        <w:rPr>
          <w:rFonts w:ascii="Times New Roman" w:hAnsi="Times New Roman" w:cs="Times New Roman"/>
          <w:sz w:val="26"/>
          <w:szCs w:val="26"/>
        </w:rPr>
        <w:tab/>
      </w:r>
      <w:r w:rsidRPr="00B233B5">
        <w:rPr>
          <w:rFonts w:ascii="Times New Roman" w:hAnsi="Times New Roman" w:cs="Times New Roman"/>
          <w:sz w:val="26"/>
          <w:szCs w:val="26"/>
        </w:rPr>
        <w:tab/>
        <w:t xml:space="preserve">     А.Ю.Рублев</w:t>
      </w:r>
    </w:p>
    <w:p w:rsidR="00703543" w:rsidRPr="00B233B5" w:rsidRDefault="00703543" w:rsidP="007C7BFC">
      <w:pPr>
        <w:rPr>
          <w:rFonts w:ascii="Times New Roman" w:hAnsi="Times New Roman" w:cs="Times New Roman"/>
          <w:sz w:val="26"/>
          <w:szCs w:val="26"/>
        </w:rPr>
      </w:pPr>
    </w:p>
    <w:p w:rsidR="00703543" w:rsidRPr="00B233B5" w:rsidRDefault="00703543" w:rsidP="007C7BFC">
      <w:pPr>
        <w:rPr>
          <w:rFonts w:ascii="Times New Roman" w:hAnsi="Times New Roman" w:cs="Times New Roman"/>
          <w:sz w:val="26"/>
          <w:szCs w:val="26"/>
        </w:rPr>
      </w:pPr>
    </w:p>
    <w:p w:rsidR="00703543" w:rsidRPr="00D4482B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</w:p>
    <w:p w:rsidR="00703543" w:rsidRPr="00B233B5" w:rsidRDefault="00703543" w:rsidP="00B233B5">
      <w:pPr>
        <w:ind w:firstLine="0"/>
        <w:rPr>
          <w:rFonts w:ascii="Times New Roman" w:hAnsi="Times New Roman" w:cs="Times New Roman"/>
          <w:sz w:val="18"/>
          <w:szCs w:val="18"/>
        </w:rPr>
      </w:pPr>
    </w:p>
    <w:p w:rsidR="00703543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</w:p>
    <w:p w:rsidR="00703543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                                                                       Приложение </w:t>
      </w:r>
    </w:p>
    <w:p w:rsidR="00703543" w:rsidRPr="00B233B5" w:rsidRDefault="00703543" w:rsidP="00B233B5">
      <w:pPr>
        <w:pStyle w:val="Heading1"/>
        <w:spacing w:before="0" w:after="0"/>
        <w:ind w:left="3960" w:hanging="396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к </w:t>
      </w:r>
      <w:r w:rsidRPr="00B233B5">
        <w:rPr>
          <w:rFonts w:ascii="Times New Roman" w:hAnsi="Times New Roman" w:cs="Times New Roman"/>
          <w:b w:val="0"/>
          <w:bCs w:val="0"/>
          <w:sz w:val="22"/>
          <w:szCs w:val="22"/>
        </w:rPr>
        <w:t>постановлению</w:t>
      </w:r>
      <w:r w:rsidRPr="00B233B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администрации</w:t>
      </w:r>
      <w:r w:rsidRPr="00B233B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  </w:t>
      </w:r>
    </w:p>
    <w:p w:rsidR="00703543" w:rsidRPr="00B233B5" w:rsidRDefault="00703543" w:rsidP="00B233B5">
      <w:pPr>
        <w:pStyle w:val="Heading1"/>
        <w:spacing w:before="0" w:after="0"/>
        <w:ind w:left="3960" w:hanging="396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B233B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233B5"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Pr="00B233B5"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Pr="00B233B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сельского поселения Ташелка </w:t>
      </w:r>
    </w:p>
    <w:p w:rsidR="00703543" w:rsidRPr="00B233B5" w:rsidRDefault="00703543" w:rsidP="00B233B5">
      <w:pPr>
        <w:pStyle w:val="Heading1"/>
        <w:spacing w:before="0" w:after="0"/>
        <w:ind w:left="4248" w:firstLine="708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B233B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       муници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пального района Ставропольский</w:t>
      </w:r>
      <w:r w:rsidRPr="00B233B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</w:p>
    <w:p w:rsidR="00703543" w:rsidRPr="00B233B5" w:rsidRDefault="00703543" w:rsidP="00B233B5">
      <w:pPr>
        <w:pStyle w:val="Heading1"/>
        <w:spacing w:before="0" w:after="0"/>
        <w:ind w:left="4248" w:firstLine="708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B49B0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       </w:t>
      </w:r>
      <w:r w:rsidRPr="00B233B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Самарской области</w:t>
      </w:r>
    </w:p>
    <w:p w:rsidR="00703543" w:rsidRDefault="00703543" w:rsidP="00B233B5">
      <w:pPr>
        <w:ind w:left="4236"/>
        <w:rPr>
          <w:rFonts w:ascii="Times New Roman" w:hAnsi="Times New Roman" w:cs="Times New Roman"/>
        </w:rPr>
      </w:pPr>
      <w:r w:rsidRPr="00AB49B0">
        <w:rPr>
          <w:rFonts w:ascii="Times New Roman" w:hAnsi="Times New Roman" w:cs="Times New Roman"/>
        </w:rPr>
        <w:t xml:space="preserve">      </w:t>
      </w:r>
      <w:r w:rsidRPr="00F864C3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  <w:lang w:val="en-US"/>
        </w:rPr>
        <w:t>26</w:t>
      </w:r>
      <w:r w:rsidRPr="00F864C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  <w:lang w:val="en-US"/>
        </w:rPr>
        <w:t>23.</w:t>
      </w:r>
      <w:r w:rsidRPr="00F864C3">
        <w:rPr>
          <w:rFonts w:ascii="Times New Roman" w:hAnsi="Times New Roman" w:cs="Times New Roman"/>
        </w:rPr>
        <w:t>05.2018г</w:t>
      </w:r>
    </w:p>
    <w:p w:rsidR="00703543" w:rsidRDefault="00703543" w:rsidP="00F864C3">
      <w:pPr>
        <w:rPr>
          <w:rFonts w:ascii="Times New Roman" w:hAnsi="Times New Roman" w:cs="Times New Roman"/>
        </w:rPr>
      </w:pPr>
    </w:p>
    <w:p w:rsidR="00703543" w:rsidRPr="00F864C3" w:rsidRDefault="00703543" w:rsidP="00F864C3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О</w:t>
      </w:r>
      <w:r w:rsidRPr="00EF7BED">
        <w:rPr>
          <w:rFonts w:ascii="Times New Roman" w:hAnsi="Times New Roman" w:cs="Times New Roman"/>
          <w:b w:val="0"/>
          <w:bCs w:val="0"/>
          <w:color w:val="auto"/>
        </w:rPr>
        <w:t xml:space="preserve"> кадровом резерве органа местного самоуправления в Самарской области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bookmarkStart w:id="0" w:name="sub_100"/>
      <w:r w:rsidRPr="00EF7BED">
        <w:rPr>
          <w:rFonts w:ascii="Times New Roman" w:hAnsi="Times New Roman" w:cs="Times New Roman"/>
          <w:b w:val="0"/>
          <w:bCs w:val="0"/>
          <w:color w:val="auto"/>
        </w:rPr>
        <w:t>I. Общие положения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" w:name="sub_1001"/>
      <w:bookmarkEnd w:id="0"/>
      <w:r w:rsidRPr="00EF7BED">
        <w:rPr>
          <w:rFonts w:ascii="Times New Roman" w:hAnsi="Times New Roman" w:cs="Times New Roman"/>
        </w:rPr>
        <w:t>1. Настоящим Положением определяется порядок формирования кадрового резерва органа местного самоуправления в Самарской области (далее - кадровый резерв, муниципальное образование) и работы с ним.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" w:name="sub_1002"/>
      <w:bookmarkEnd w:id="1"/>
      <w:r w:rsidRPr="00EF7BED">
        <w:rPr>
          <w:rFonts w:ascii="Times New Roman" w:hAnsi="Times New Roman" w:cs="Times New Roman"/>
        </w:rPr>
        <w:t>2. Кадровый резерв формируется в целях: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" w:name="sub_1021"/>
      <w:bookmarkEnd w:id="2"/>
      <w:r w:rsidRPr="00EF7BED">
        <w:rPr>
          <w:rFonts w:ascii="Times New Roman" w:hAnsi="Times New Roman" w:cs="Times New Roman"/>
        </w:rPr>
        <w:t>а) обеспечения равного доступа граждан Российской Федерации (далее - граждане) к муниципальной службе Самарской области (далее – муниципальная служба);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" w:name="sub_1022"/>
      <w:bookmarkEnd w:id="3"/>
      <w:r w:rsidRPr="00EF7BED"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" w:name="sub_1023"/>
      <w:bookmarkEnd w:id="4"/>
      <w:r w:rsidRPr="00EF7BED"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" w:name="sub_1024"/>
      <w:bookmarkEnd w:id="5"/>
      <w:r w:rsidRPr="00EF7BED">
        <w:rPr>
          <w:rFonts w:ascii="Times New Roman" w:hAnsi="Times New Roman" w:cs="Times New Roman"/>
        </w:rPr>
        <w:t>г) содействия должностному росту муниципальных служащих муниципального образования (далее - муниципальные служащие).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" w:name="sub_1003"/>
      <w:bookmarkEnd w:id="6"/>
      <w:r w:rsidRPr="00EF7BED">
        <w:rPr>
          <w:rFonts w:ascii="Times New Roman" w:hAnsi="Times New Roman" w:cs="Times New Roman"/>
        </w:rPr>
        <w:t>3. Принципами формирования кадрового резерва являются: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" w:name="sub_1031"/>
      <w:bookmarkEnd w:id="7"/>
      <w:r w:rsidRPr="00EF7BED"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9" w:name="sub_1032"/>
      <w:bookmarkEnd w:id="8"/>
      <w:r w:rsidRPr="00EF7BED"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0" w:name="sub_1033"/>
      <w:bookmarkEnd w:id="9"/>
      <w:r w:rsidRPr="00EF7BED"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1" w:name="sub_1034"/>
      <w:bookmarkEnd w:id="10"/>
      <w:r w:rsidRPr="00EF7BED"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2" w:name="sub_1035"/>
      <w:bookmarkEnd w:id="11"/>
      <w:r w:rsidRPr="00EF7BED">
        <w:rPr>
          <w:rFonts w:ascii="Times New Roman" w:hAnsi="Times New Roman" w:cs="Times New Roman"/>
        </w:rPr>
        <w:t>д) учет текущей и перспективной потребности в замещении должностей муниципальной службы в муниципальном образовании;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3" w:name="sub_1036"/>
      <w:bookmarkEnd w:id="12"/>
      <w:r w:rsidRPr="00EF7BED"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4" w:name="sub_1037"/>
      <w:bookmarkEnd w:id="13"/>
      <w:r w:rsidRPr="00EF7BED">
        <w:rPr>
          <w:rFonts w:ascii="Times New Roman" w:hAnsi="Times New Roman" w:cs="Times New Roman"/>
        </w:rPr>
        <w:t>ж) персональная ответственность руководителя муниципального образования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5" w:name="sub_1038"/>
      <w:bookmarkEnd w:id="14"/>
      <w:r w:rsidRPr="00EF7BED">
        <w:rPr>
          <w:rFonts w:ascii="Times New Roman" w:hAnsi="Times New Roman" w:cs="Times New Roman"/>
        </w:rPr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703543" w:rsidRPr="00EF7BED" w:rsidRDefault="00703543" w:rsidP="00CF41CB">
      <w:pPr>
        <w:pStyle w:val="Heading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color w:val="auto"/>
        </w:rPr>
      </w:pPr>
      <w:bookmarkStart w:id="16" w:name="sub_1004"/>
      <w:bookmarkEnd w:id="15"/>
      <w:r w:rsidRPr="00EF7BED">
        <w:rPr>
          <w:rFonts w:ascii="Times New Roman" w:hAnsi="Times New Roman" w:cs="Times New Roman"/>
          <w:b w:val="0"/>
          <w:bCs w:val="0"/>
          <w:color w:val="auto"/>
        </w:rPr>
        <w:t xml:space="preserve">4. Кадровый резерв формируется в соответствии со статьей 33 </w:t>
      </w:r>
      <w:hyperlink r:id="rId6" w:history="1">
        <w:r w:rsidRPr="00EF7BED">
          <w:rPr>
            <w:rStyle w:val="a"/>
            <w:rFonts w:ascii="Times New Roman" w:hAnsi="Times New Roman" w:cs="Times New Roman"/>
            <w:b w:val="0"/>
            <w:bCs w:val="0"/>
            <w:color w:val="auto"/>
          </w:rPr>
          <w:t>Федеральным законом от 02.03.2007 № 25-ФЗ «О муниципальной службе в Российской Федерации"</w:t>
        </w:r>
      </w:hyperlink>
      <w:r w:rsidRPr="00EF7BED">
        <w:rPr>
          <w:rFonts w:ascii="Times New Roman" w:hAnsi="Times New Roman" w:cs="Times New Roman"/>
          <w:b w:val="0"/>
          <w:bCs w:val="0"/>
          <w:color w:val="auto"/>
        </w:rPr>
        <w:t>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7" w:name="sub_1005"/>
      <w:bookmarkEnd w:id="16"/>
      <w:r w:rsidRPr="00EF7BED">
        <w:rPr>
          <w:rFonts w:ascii="Times New Roman" w:hAnsi="Times New Roman" w:cs="Times New Roman"/>
        </w:rPr>
        <w:t>5. Информация о формировании кадрового резерва и работе с ним размещается на официальных сайтах муниципального образования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703543" w:rsidRPr="00EF7BED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bookmarkStart w:id="18" w:name="sub_200"/>
      <w:bookmarkEnd w:id="17"/>
      <w:r w:rsidRPr="00EF7BED">
        <w:rPr>
          <w:rFonts w:ascii="Times New Roman" w:hAnsi="Times New Roman" w:cs="Times New Roman"/>
          <w:b w:val="0"/>
          <w:bCs w:val="0"/>
          <w:color w:val="auto"/>
        </w:rPr>
        <w:t>II. Порядок формирования кадрового резерва</w:t>
      </w:r>
    </w:p>
    <w:bookmarkEnd w:id="18"/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19" w:name="sub_1006"/>
      <w:r w:rsidRPr="00EF7BED">
        <w:rPr>
          <w:rFonts w:ascii="Times New Roman" w:hAnsi="Times New Roman" w:cs="Times New Roman"/>
        </w:rPr>
        <w:t>6. Кадровый резерв формируется представителем нанимателя.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0" w:name="sub_1007"/>
      <w:bookmarkEnd w:id="19"/>
      <w:r w:rsidRPr="00EF7BED">
        <w:rPr>
          <w:rFonts w:ascii="Times New Roman" w:hAnsi="Times New Roman" w:cs="Times New Roman"/>
        </w:rPr>
        <w:t>7.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муниципального образования по вопросам муниципальной службы и кадров.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8. В кадровый резерв включаются</w:t>
      </w:r>
      <w:bookmarkStart w:id="21" w:name="sub_1008"/>
      <w:bookmarkEnd w:id="20"/>
      <w:r w:rsidRPr="00EF7BED">
        <w:rPr>
          <w:rFonts w:ascii="Times New Roman" w:hAnsi="Times New Roman" w:cs="Times New Roman"/>
        </w:rPr>
        <w:t>: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2" w:name="sub_1081"/>
      <w:bookmarkEnd w:id="21"/>
      <w:r w:rsidRPr="00EF7BED"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2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3" w:name="sub_1081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4" w:name="sub_1082"/>
      <w:bookmarkEnd w:id="23"/>
      <w:r w:rsidRPr="00EF7BED">
        <w:rPr>
          <w:rFonts w:ascii="Times New Roman" w:hAnsi="Times New Roman" w:cs="Times New Roman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4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5" w:name="sub_1082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6" w:name="sub_10824"/>
      <w:bookmarkEnd w:id="25"/>
      <w:r w:rsidRPr="00EF7BED">
        <w:rPr>
          <w:rFonts w:ascii="Times New Roman" w:hAnsi="Times New Roman" w:cs="Times New Roman"/>
        </w:rPr>
        <w:t>по результатам аттестации.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7" w:name="sub_1009"/>
      <w:bookmarkEnd w:id="26"/>
      <w:r w:rsidRPr="00EF7BED">
        <w:rPr>
          <w:rFonts w:ascii="Times New Roman" w:hAnsi="Times New Roman" w:cs="Times New Roman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w:anchor="sub_300" w:history="1">
        <w:r w:rsidRPr="00EF7BED">
          <w:rPr>
            <w:rStyle w:val="a"/>
            <w:rFonts w:ascii="Times New Roman" w:hAnsi="Times New Roman" w:cs="Times New Roman"/>
          </w:rPr>
          <w:t>разделом III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8" w:name="sub_1010"/>
      <w:bookmarkEnd w:id="27"/>
      <w:r w:rsidRPr="00EF7BED">
        <w:rPr>
          <w:rFonts w:ascii="Times New Roman" w:hAnsi="Times New Roman" w:cs="Times New Roman"/>
        </w:rPr>
        <w:t xml:space="preserve">10. Муниципальные служащие (граждане), которые указаны в </w:t>
      </w:r>
      <w:hyperlink w:anchor="sub_10813" w:history="1">
        <w:r w:rsidRPr="00EF7BED">
          <w:rPr>
            <w:rStyle w:val="a"/>
            <w:rFonts w:ascii="Times New Roman" w:hAnsi="Times New Roman" w:cs="Times New Roman"/>
          </w:rPr>
          <w:t>абзаце третьем подпункта "а"</w:t>
        </w:r>
      </w:hyperlink>
      <w:r w:rsidRPr="00EF7BED">
        <w:rPr>
          <w:rFonts w:ascii="Times New Roman" w:hAnsi="Times New Roman" w:cs="Times New Roman"/>
        </w:rPr>
        <w:t xml:space="preserve"> и </w:t>
      </w:r>
      <w:hyperlink w:anchor="sub_10823" w:history="1">
        <w:r w:rsidRPr="00EF7BED">
          <w:rPr>
            <w:rStyle w:val="a"/>
            <w:rFonts w:ascii="Times New Roman" w:hAnsi="Times New Roman" w:cs="Times New Roman"/>
          </w:rPr>
          <w:t>абзаце третьем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29" w:name="sub_1011"/>
      <w:bookmarkEnd w:id="28"/>
      <w:r w:rsidRPr="00EF7BED">
        <w:rPr>
          <w:rFonts w:ascii="Times New Roman" w:hAnsi="Times New Roman" w:cs="Times New Roman"/>
        </w:rPr>
        <w:t xml:space="preserve">11. Муниципальные служащие, которые указаны в </w:t>
      </w:r>
      <w:hyperlink w:anchor="sub_10824" w:history="1">
        <w:r w:rsidRPr="00EF7BED">
          <w:rPr>
            <w:rStyle w:val="a"/>
            <w:rFonts w:ascii="Times New Roman" w:hAnsi="Times New Roman" w:cs="Times New Roman"/>
          </w:rPr>
          <w:t>абзаце четвертом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0" w:name="sub_1013"/>
      <w:bookmarkEnd w:id="29"/>
      <w:r w:rsidRPr="00EF7BED">
        <w:rPr>
          <w:rFonts w:ascii="Times New Roman" w:hAnsi="Times New Roman" w:cs="Times New Roman"/>
        </w:rPr>
        <w:t>13. Включение муниципальных служащих (граждан) в кадровый резерв оформляется правовым актом муниципального образования с указанием группы должностей муниципальной службы, на которые они могут быть назначены.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1" w:name="sub_1015"/>
      <w:bookmarkEnd w:id="30"/>
      <w:r w:rsidRPr="00EF7BED">
        <w:rPr>
          <w:rFonts w:ascii="Times New Roman" w:hAnsi="Times New Roman" w:cs="Times New Roman"/>
        </w:rPr>
        <w:t>15.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1"/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bookmarkStart w:id="32" w:name="sub_300"/>
      <w:r w:rsidRPr="00EF7BED">
        <w:rPr>
          <w:rFonts w:ascii="Times New Roman" w:hAnsi="Times New Roman" w:cs="Times New Roman"/>
          <w:b w:val="0"/>
          <w:bCs w:val="0"/>
          <w:color w:val="auto"/>
        </w:rPr>
        <w:t>III. Конкурс на включение в кадровый резерв</w:t>
      </w:r>
    </w:p>
    <w:bookmarkEnd w:id="32"/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3" w:name="sub_1016"/>
      <w:r w:rsidRPr="00EF7BED">
        <w:rPr>
          <w:rFonts w:ascii="Times New Roman" w:hAnsi="Times New Roman" w:cs="Times New Roman"/>
        </w:rPr>
        <w:t>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4" w:name="sub_1017"/>
      <w:bookmarkEnd w:id="33"/>
      <w:r w:rsidRPr="00EF7BED">
        <w:rPr>
          <w:rFonts w:ascii="Times New Roman" w:hAnsi="Times New Roman" w:cs="Times New Roman"/>
        </w:rPr>
        <w:t>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5" w:name="sub_1018"/>
      <w:bookmarkEnd w:id="34"/>
      <w:r w:rsidRPr="00EF7BED">
        <w:rPr>
          <w:rFonts w:ascii="Times New Roman" w:hAnsi="Times New Roman" w:cs="Times New Roman"/>
        </w:rPr>
        <w:t>18. Кадровая работа, связанная с организацией и обеспечением проведения конкурса, осуществляется подразделением муниципального образования по вопросам муниципальной службы и кадров.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6" w:name="sub_1019"/>
      <w:bookmarkEnd w:id="35"/>
      <w:r w:rsidRPr="00EF7BED">
        <w:rPr>
          <w:rFonts w:ascii="Times New Roman" w:hAnsi="Times New Roman" w:cs="Times New Roman"/>
        </w:rPr>
        <w:t>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7" w:name="sub_1020"/>
      <w:bookmarkEnd w:id="36"/>
      <w:r w:rsidRPr="00EF7BED">
        <w:rPr>
          <w:rFonts w:ascii="Times New Roman" w:hAnsi="Times New Roman" w:cs="Times New Roman"/>
        </w:rPr>
        <w:t xml:space="preserve">20. Конкурс проводится конкурсной комиссией, образованной в муниципальном образовании в соответствии с </w:t>
      </w:r>
      <w:hyperlink r:id="rId7" w:history="1">
        <w:r w:rsidRPr="00EF7BED">
          <w:rPr>
            <w:rStyle w:val="a"/>
            <w:rFonts w:ascii="Times New Roman" w:hAnsi="Times New Roman" w:cs="Times New Roman"/>
          </w:rPr>
          <w:t>Положением</w:t>
        </w:r>
      </w:hyperlink>
      <w:r w:rsidRPr="00EF7BED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8" w:history="1">
        <w:r w:rsidRPr="00EF7BED">
          <w:rPr>
            <w:rStyle w:val="a"/>
            <w:rFonts w:ascii="Times New Roman" w:hAnsi="Times New Roman" w:cs="Times New Roman"/>
          </w:rPr>
          <w:t>Указом</w:t>
        </w:r>
      </w:hyperlink>
      <w:r w:rsidRPr="00EF7BED"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8" w:name="sub_10021"/>
      <w:bookmarkEnd w:id="37"/>
      <w:r w:rsidRPr="00EF7BED">
        <w:rPr>
          <w:rFonts w:ascii="Times New Roman" w:hAnsi="Times New Roman" w:cs="Times New Roman"/>
        </w:rPr>
        <w:t>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39" w:name="sub_10022"/>
      <w:bookmarkEnd w:id="38"/>
      <w:r w:rsidRPr="00EF7BED">
        <w:rPr>
          <w:rFonts w:ascii="Times New Roman" w:hAnsi="Times New Roman" w:cs="Times New Roman"/>
        </w:rPr>
        <w:t>22. На официальных сайтах муниципального образования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0" w:name="sub_10023"/>
      <w:bookmarkEnd w:id="39"/>
      <w:r w:rsidRPr="00EF7BED">
        <w:rPr>
          <w:rFonts w:ascii="Times New Roman" w:hAnsi="Times New Roman" w:cs="Times New Roman"/>
        </w:rPr>
        <w:t>23. Гражданин, изъявивший желание участвовать в конкурсе, представляет в муниципальное образование, в котором проводится конкурс: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1" w:name="sub_10231"/>
      <w:bookmarkEnd w:id="40"/>
      <w:r w:rsidRPr="00EF7BED">
        <w:rPr>
          <w:rFonts w:ascii="Times New Roman" w:hAnsi="Times New Roman" w:cs="Times New Roman"/>
        </w:rPr>
        <w:t>а) личное заявление;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2" w:name="sub_10232"/>
      <w:bookmarkEnd w:id="41"/>
      <w:r w:rsidRPr="00EF7BED"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9" w:history="1">
        <w:r w:rsidRPr="00EF7BED">
          <w:rPr>
            <w:rStyle w:val="a"/>
            <w:rFonts w:ascii="Times New Roman" w:hAnsi="Times New Roman" w:cs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3" w:name="sub_10233"/>
      <w:bookmarkEnd w:id="42"/>
      <w:r w:rsidRPr="00EF7BED"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4" w:name="sub_10234"/>
      <w:bookmarkEnd w:id="43"/>
      <w:r w:rsidRPr="00EF7BED">
        <w:rPr>
          <w:rFonts w:ascii="Times New Roman" w:hAnsi="Times New Roman" w:cs="Times New Roman"/>
        </w:rPr>
        <w:t>г) документы, подтверждающие необходимое профессиональное образование, квалификацию и стаж работы:</w:t>
      </w:r>
    </w:p>
    <w:bookmarkEnd w:id="44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5" w:name="sub_10235"/>
      <w:r w:rsidRPr="00EF7BED">
        <w:rPr>
          <w:rFonts w:ascii="Times New Roman" w:hAnsi="Times New Roman" w:cs="Times New Roman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6" w:name="sub_10236"/>
      <w:bookmarkEnd w:id="45"/>
      <w:r w:rsidRPr="00EF7BED">
        <w:rPr>
          <w:rFonts w:ascii="Times New Roman" w:hAnsi="Times New Roman" w:cs="Times New Roman"/>
        </w:rPr>
        <w:t>е) иные документы, предусмотренные правовыми актами муниципального образования,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7" w:name="sub_10024"/>
      <w:bookmarkEnd w:id="46"/>
      <w:r w:rsidRPr="00EF7BED">
        <w:rPr>
          <w:rFonts w:ascii="Times New Roman" w:hAnsi="Times New Roman" w:cs="Times New Roman"/>
        </w:rPr>
        <w:t>24. Муниципальный служащий, изъявивший желание участвовать в конкурсе, проводимом в муниципальном образовании, в котором он замещает должность муниципальной службы, подает заявление на имя представителя нанимателя.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8" w:name="sub_1025"/>
      <w:bookmarkEnd w:id="47"/>
      <w:r w:rsidRPr="00EF7BED">
        <w:rPr>
          <w:rFonts w:ascii="Times New Roman" w:hAnsi="Times New Roman" w:cs="Times New Roman"/>
        </w:rPr>
        <w:t xml:space="preserve">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муниципального образования, в котором он замещает должность муниципальной службы, анкету по </w:t>
      </w:r>
      <w:hyperlink r:id="rId10" w:history="1">
        <w:r w:rsidRPr="00EF7BED">
          <w:rPr>
            <w:rStyle w:val="a"/>
            <w:rFonts w:ascii="Times New Roman" w:hAnsi="Times New Roman" w:cs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8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26. Документы, указанные в </w:t>
      </w:r>
      <w:hyperlink w:anchor="sub_10023" w:history="1">
        <w:r w:rsidRPr="00EF7BED">
          <w:rPr>
            <w:rStyle w:val="a"/>
            <w:rFonts w:ascii="Times New Roman" w:hAnsi="Times New Roman" w:cs="Times New Roman"/>
          </w:rPr>
          <w:t>пунктах 23 - 25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муниципальное образование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 Порядок представления документов в электронном виде устанавливается Правительством Российской Федерации.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49" w:name="sub_1027"/>
      <w:r w:rsidRPr="00EF7BED">
        <w:rPr>
          <w:rFonts w:ascii="Times New Roman" w:hAnsi="Times New Roman" w:cs="Times New Roman"/>
        </w:rPr>
        <w:t>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0" w:name="sub_1028"/>
      <w:bookmarkEnd w:id="49"/>
      <w:r w:rsidRPr="00EF7BED">
        <w:rPr>
          <w:rFonts w:ascii="Times New Roman" w:hAnsi="Times New Roman" w:cs="Times New Roman"/>
        </w:rPr>
        <w:t xml:space="preserve">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0"/>
      <w:r w:rsidRPr="00EF7BED"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28.1. Достоверность сведений, представленных гражданином в муниципальное образование,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1" w:name="sub_1029"/>
      <w:r w:rsidRPr="00EF7BED">
        <w:rPr>
          <w:rFonts w:ascii="Times New Roman" w:hAnsi="Times New Roman" w:cs="Times New Roman"/>
        </w:rPr>
        <w:t>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1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30. Муниципальный служащий (гражданин), не допущенный к участию в конкурсе в соответствии с </w:t>
      </w:r>
      <w:hyperlink w:anchor="sub_1027" w:history="1">
        <w:r w:rsidRPr="00EF7BED">
          <w:rPr>
            <w:rStyle w:val="a"/>
            <w:rFonts w:ascii="Times New Roman" w:hAnsi="Times New Roman" w:cs="Times New Roman"/>
          </w:rPr>
          <w:t>пунктом 27</w:t>
        </w:r>
      </w:hyperlink>
      <w:r w:rsidRPr="00EF7BED">
        <w:rPr>
          <w:rFonts w:ascii="Times New Roman" w:hAnsi="Times New Roman" w:cs="Times New Roman"/>
        </w:rPr>
        <w:t xml:space="preserve">, </w:t>
      </w:r>
      <w:hyperlink w:anchor="sub_1028" w:history="1">
        <w:r w:rsidRPr="00EF7BED">
          <w:rPr>
            <w:rStyle w:val="a"/>
            <w:rFonts w:ascii="Times New Roman" w:hAnsi="Times New Roman" w:cs="Times New Roman"/>
          </w:rPr>
          <w:t>28</w:t>
        </w:r>
      </w:hyperlink>
      <w:r w:rsidRPr="00EF7BED">
        <w:rPr>
          <w:rFonts w:ascii="Times New Roman" w:hAnsi="Times New Roman" w:cs="Times New Roman"/>
        </w:rPr>
        <w:t xml:space="preserve"> или </w:t>
      </w:r>
      <w:hyperlink w:anchor="sub_1029" w:history="1">
        <w:r w:rsidRPr="00EF7BED">
          <w:rPr>
            <w:rStyle w:val="a"/>
            <w:rFonts w:ascii="Times New Roman" w:hAnsi="Times New Roman" w:cs="Times New Roman"/>
          </w:rPr>
          <w:t>29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2" w:name="sub_10031"/>
      <w:r w:rsidRPr="00EF7BED">
        <w:rPr>
          <w:rFonts w:ascii="Times New Roman" w:hAnsi="Times New Roman" w:cs="Times New Roman"/>
        </w:rPr>
        <w:t>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2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32. Муниципальное образование не позднее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1" w:history="1">
        <w:r w:rsidRPr="00EF7BED">
          <w:rPr>
            <w:rStyle w:val="a"/>
            <w:rFonts w:ascii="Times New Roman" w:hAnsi="Times New Roman" w:cs="Times New Roman"/>
          </w:rPr>
          <w:t>квалифицированной электронной подписью</w:t>
        </w:r>
      </w:hyperlink>
      <w:r w:rsidRPr="00EF7BED"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3" w:name="sub_10033"/>
      <w:r w:rsidRPr="00EF7BED">
        <w:rPr>
          <w:rFonts w:ascii="Times New Roman" w:hAnsi="Times New Roman" w:cs="Times New Roman"/>
        </w:rPr>
        <w:t>33.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4" w:name="sub_10034"/>
      <w:bookmarkEnd w:id="53"/>
      <w:r w:rsidRPr="00EF7BED">
        <w:rPr>
          <w:rFonts w:ascii="Times New Roman" w:hAnsi="Times New Roman" w:cs="Times New Roman"/>
        </w:rPr>
        <w:t>34. Конкурсные процедуры и заседание конкурсной комиссии проводятся при наличии не менее двух кандидатов.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5" w:name="sub_10035"/>
      <w:bookmarkEnd w:id="54"/>
      <w:r w:rsidRPr="00EF7BED">
        <w:rPr>
          <w:rFonts w:ascii="Times New Roman" w:hAnsi="Times New Roman" w:cs="Times New Roman"/>
        </w:rPr>
        <w:t>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6" w:name="sub_10036"/>
      <w:bookmarkEnd w:id="55"/>
      <w:r w:rsidRPr="00EF7BED">
        <w:rPr>
          <w:rFonts w:ascii="Times New Roman" w:hAnsi="Times New Roman" w:cs="Times New Roman"/>
        </w:rPr>
        <w:t>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7" w:name="sub_10037"/>
      <w:bookmarkEnd w:id="56"/>
      <w:r w:rsidRPr="00EF7BED">
        <w:rPr>
          <w:rFonts w:ascii="Times New Roman" w:hAnsi="Times New Roman" w:cs="Times New Roman"/>
        </w:rPr>
        <w:t>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7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8" w:name="sub_1039"/>
      <w:r w:rsidRPr="00EF7BED">
        <w:rPr>
          <w:rFonts w:ascii="Times New Roman" w:hAnsi="Times New Roman" w:cs="Times New Roman"/>
        </w:rPr>
        <w:t>39. По результатам конкурса не позднее 14 дней со дня принятия конкурсной комиссией решения издается правовой акт муниципального образования о включении в кадровый резерв кандидата (кандидатов), в отношении которого (которых) принято соответствующее решение.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59" w:name="sub_1040"/>
      <w:bookmarkEnd w:id="58"/>
      <w:r w:rsidRPr="00EF7BED">
        <w:rPr>
          <w:rFonts w:ascii="Times New Roman" w:hAnsi="Times New Roman" w:cs="Times New Roman"/>
        </w:rPr>
        <w:t>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муниципального образования по вопросам муниципальной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0" w:name="sub_1041"/>
      <w:bookmarkEnd w:id="59"/>
      <w:r w:rsidRPr="00EF7BED">
        <w:rPr>
          <w:rFonts w:ascii="Times New Roman" w:hAnsi="Times New Roman" w:cs="Times New Roman"/>
        </w:rPr>
        <w:t>41. Кандидат вправе обжаловать решение конкурсной комиссии в соответствии с законодательством Российской Федерации.</w:t>
      </w:r>
    </w:p>
    <w:bookmarkEnd w:id="60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муниципального образования,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1" w:name="sub_1043"/>
      <w:r w:rsidRPr="00EF7BED">
        <w:rPr>
          <w:rFonts w:ascii="Times New Roman" w:hAnsi="Times New Roman" w:cs="Times New Roman"/>
        </w:rPr>
        <w:t>43.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bookmarkEnd w:id="61"/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bookmarkStart w:id="62" w:name="sub_400"/>
      <w:r w:rsidRPr="00EF7BED">
        <w:rPr>
          <w:rFonts w:ascii="Times New Roman" w:hAnsi="Times New Roman" w:cs="Times New Roman"/>
          <w:b w:val="0"/>
          <w:bCs w:val="0"/>
          <w:color w:val="auto"/>
        </w:rPr>
        <w:t>IV. Порядок работы с кадровым резервом</w:t>
      </w:r>
    </w:p>
    <w:bookmarkEnd w:id="62"/>
    <w:p w:rsidR="00703543" w:rsidRPr="00EF7BED" w:rsidRDefault="00703543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44. На каждого гражданского служащего (гражданина), включаемого в кадровый резерв, подразделением муниципального образования по вопросам муниципальной службы и кадров подготавливается в электронном виде справка по </w:t>
      </w:r>
      <w:hyperlink r:id="rId12" w:history="1">
        <w:r w:rsidRPr="00EF7BED">
          <w:rPr>
            <w:rStyle w:val="a"/>
            <w:rFonts w:ascii="Times New Roman" w:hAnsi="Times New Roman" w:cs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3" w:name="sub_1045"/>
      <w:r w:rsidRPr="00EF7BED">
        <w:rPr>
          <w:rFonts w:ascii="Times New Roman" w:hAnsi="Times New Roman" w:cs="Times New Roman"/>
        </w:rPr>
        <w:t>45. Копия правового акта муниципального образования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муниципального образования по вопросам муниципальной службы и кадров муниципальному служащему (гражданину) в течение 14 дней со дня издания этого акта.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4" w:name="sub_1046"/>
      <w:bookmarkEnd w:id="63"/>
      <w:r w:rsidRPr="00EF7BED">
        <w:rPr>
          <w:rFonts w:ascii="Times New Roman" w:hAnsi="Times New Roman" w:cs="Times New Roman"/>
        </w:rPr>
        <w:t>46. В личных делах муниципальных служащих хранятся копии правовых актов муниципального образования о включении в кадровый резерв и об исключении из кадрового резерва.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5" w:name="sub_1047"/>
      <w:bookmarkEnd w:id="64"/>
      <w:r w:rsidRPr="00EF7BED">
        <w:rPr>
          <w:rFonts w:ascii="Times New Roman" w:hAnsi="Times New Roman" w:cs="Times New Roman"/>
        </w:rPr>
        <w:t>47. Сведения о муниципальных служащих (гражданах), включенных в кадровый резерв муниципального образования, размещаются на официальных сайтах этого органа и государственной информационной системы в области государственной службы в сети "Интернет".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6" w:name="sub_1048"/>
      <w:bookmarkEnd w:id="65"/>
      <w:r w:rsidRPr="00EF7BED">
        <w:rPr>
          <w:rFonts w:ascii="Times New Roman" w:hAnsi="Times New Roman" w:cs="Times New Roman"/>
        </w:rPr>
        <w:t>48. Профессиональное развитие муниципального служащего, состоящего в кадровом резерве муниципального образования,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7" w:name="sub_1049"/>
      <w:bookmarkEnd w:id="66"/>
      <w:r w:rsidRPr="00EF7BED">
        <w:rPr>
          <w:rFonts w:ascii="Times New Roman" w:hAnsi="Times New Roman" w:cs="Times New Roman"/>
        </w:rPr>
        <w:t xml:space="preserve">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w:anchor="sub_1044" w:history="1">
        <w:r w:rsidRPr="00EF7BED">
          <w:rPr>
            <w:rStyle w:val="a"/>
            <w:rFonts w:ascii="Times New Roman" w:hAnsi="Times New Roman" w:cs="Times New Roman"/>
          </w:rPr>
          <w:t>пункте 44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68" w:name="sub_1050"/>
      <w:bookmarkEnd w:id="67"/>
      <w:r w:rsidRPr="00EF7BED">
        <w:rPr>
          <w:rFonts w:ascii="Times New Roman" w:hAnsi="Times New Roman" w:cs="Times New Roman"/>
        </w:rPr>
        <w:t>50. Назначение муниципального служащего (гражданина), состоящего в кадровом резерве, на вакантную должность в муниципальном образовании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8"/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color w:val="auto"/>
        </w:rPr>
      </w:pPr>
      <w:bookmarkStart w:id="69" w:name="sub_500"/>
      <w:r w:rsidRPr="00EF7BED">
        <w:rPr>
          <w:rFonts w:ascii="Times New Roman" w:hAnsi="Times New Roman" w:cs="Times New Roman"/>
          <w:b w:val="0"/>
          <w:bCs w:val="0"/>
          <w:color w:val="auto"/>
        </w:rPr>
        <w:t>V. Исключение муниципального служащего (гражданина) из кадрового резерва</w:t>
      </w:r>
    </w:p>
    <w:bookmarkEnd w:id="69"/>
    <w:p w:rsidR="00703543" w:rsidRPr="00EF7BED" w:rsidRDefault="00703543" w:rsidP="00CF41CB">
      <w:pPr>
        <w:rPr>
          <w:rFonts w:ascii="Times New Roman" w:hAnsi="Times New Roman" w:cs="Times New Roman"/>
        </w:rPr>
      </w:pP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0" w:name="sub_1051"/>
      <w:r w:rsidRPr="00EF7BED">
        <w:rPr>
          <w:rFonts w:ascii="Times New Roman" w:hAnsi="Times New Roman" w:cs="Times New Roman"/>
        </w:rPr>
        <w:t>51. Исключение муниципального служащего (гражданина) из кадрового резерва оформляется правовым актом муниципального образования.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1" w:name="sub_1052"/>
      <w:bookmarkEnd w:id="70"/>
      <w:r w:rsidRPr="00EF7BED">
        <w:rPr>
          <w:rFonts w:ascii="Times New Roman" w:hAnsi="Times New Roman" w:cs="Times New Roman"/>
        </w:rPr>
        <w:t>52. Основаниями исключения муниципального служащего из кадрового резерва являются: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2" w:name="sub_10521"/>
      <w:bookmarkEnd w:id="71"/>
      <w:r w:rsidRPr="00EF7BED">
        <w:rPr>
          <w:rFonts w:ascii="Times New Roman" w:hAnsi="Times New Roman" w:cs="Times New Roman"/>
        </w:rPr>
        <w:t>а) личное заявление;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3" w:name="sub_10522"/>
      <w:bookmarkEnd w:id="72"/>
      <w:r w:rsidRPr="00EF7BED"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4" w:name="sub_10525"/>
      <w:bookmarkEnd w:id="73"/>
      <w:r w:rsidRPr="00EF7BED"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Федерации».;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5" w:name="sub_10527"/>
      <w:bookmarkEnd w:id="74"/>
      <w:r w:rsidRPr="00EF7BED"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6" w:name="sub_1053"/>
      <w:bookmarkEnd w:id="75"/>
      <w:r w:rsidRPr="00EF7BED"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7" w:name="sub_10531"/>
      <w:bookmarkEnd w:id="76"/>
      <w:r w:rsidRPr="00EF7BED">
        <w:rPr>
          <w:rFonts w:ascii="Times New Roman" w:hAnsi="Times New Roman" w:cs="Times New Roman"/>
        </w:rPr>
        <w:t>а) личное заявление;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8" w:name="sub_10532"/>
      <w:bookmarkEnd w:id="77"/>
      <w:r w:rsidRPr="00EF7BED"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79" w:name="sub_10533"/>
      <w:bookmarkEnd w:id="78"/>
      <w:r w:rsidRPr="00EF7BED">
        <w:rPr>
          <w:rFonts w:ascii="Times New Roman" w:hAnsi="Times New Roman" w:cs="Times New Roman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0" w:name="sub_10534"/>
      <w:bookmarkEnd w:id="79"/>
      <w:r w:rsidRPr="00EF7BED"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1" w:name="sub_10535"/>
      <w:bookmarkEnd w:id="80"/>
      <w:r w:rsidRPr="00EF7BED">
        <w:rPr>
          <w:rFonts w:ascii="Times New Roman" w:hAnsi="Times New Roman" w:cs="Times New Roman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2" w:name="sub_10536"/>
      <w:bookmarkEnd w:id="81"/>
      <w:r w:rsidRPr="00EF7BED"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3" w:name="sub_10537"/>
      <w:bookmarkEnd w:id="82"/>
      <w:r w:rsidRPr="00EF7BED"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4" w:name="sub_10538"/>
      <w:bookmarkEnd w:id="83"/>
      <w:r w:rsidRPr="00EF7BED">
        <w:rPr>
          <w:rFonts w:ascii="Times New Roman" w:hAnsi="Times New Roman" w:cs="Times New Roman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5" w:name="sub_10539"/>
      <w:bookmarkEnd w:id="84"/>
      <w:r w:rsidRPr="00EF7BED"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6" w:name="sub_10540"/>
      <w:bookmarkEnd w:id="85"/>
      <w:r w:rsidRPr="00EF7BED"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703543" w:rsidRPr="00EF7BED" w:rsidRDefault="00703543" w:rsidP="00CF41CB">
      <w:pPr>
        <w:rPr>
          <w:rFonts w:ascii="Times New Roman" w:hAnsi="Times New Roman" w:cs="Times New Roman"/>
        </w:rPr>
      </w:pPr>
      <w:bookmarkStart w:id="87" w:name="sub_10541"/>
      <w:bookmarkEnd w:id="86"/>
      <w:r w:rsidRPr="00EF7BED"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7"/>
    </w:p>
    <w:p w:rsidR="00703543" w:rsidRDefault="00703543"/>
    <w:sectPr w:rsidR="00703543" w:rsidSect="00B233B5">
      <w:pgSz w:w="11900" w:h="16800"/>
      <w:pgMar w:top="568" w:right="80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1CB"/>
    <w:rsid w:val="001B3E45"/>
    <w:rsid w:val="004852E4"/>
    <w:rsid w:val="00501129"/>
    <w:rsid w:val="005832EC"/>
    <w:rsid w:val="005A63F7"/>
    <w:rsid w:val="005B56FF"/>
    <w:rsid w:val="00645F50"/>
    <w:rsid w:val="00676C53"/>
    <w:rsid w:val="00683341"/>
    <w:rsid w:val="00703543"/>
    <w:rsid w:val="007C7BFC"/>
    <w:rsid w:val="008C7CB6"/>
    <w:rsid w:val="008E1D86"/>
    <w:rsid w:val="00A15299"/>
    <w:rsid w:val="00A3069A"/>
    <w:rsid w:val="00AB49B0"/>
    <w:rsid w:val="00B21F9D"/>
    <w:rsid w:val="00B233B5"/>
    <w:rsid w:val="00B36C76"/>
    <w:rsid w:val="00BD0089"/>
    <w:rsid w:val="00CF41CB"/>
    <w:rsid w:val="00D424BE"/>
    <w:rsid w:val="00D4482B"/>
    <w:rsid w:val="00D70274"/>
    <w:rsid w:val="00EF7BED"/>
    <w:rsid w:val="00F8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1C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41CB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CF41CB"/>
    <w:rPr>
      <w:color w:val="106BBE"/>
    </w:rPr>
  </w:style>
  <w:style w:type="paragraph" w:customStyle="1" w:styleId="Standard">
    <w:name w:val="Standard"/>
    <w:uiPriority w:val="99"/>
    <w:semiHidden/>
    <w:rsid w:val="007C7BFC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styleId="NormalWeb">
    <w:name w:val="Normal (Web)"/>
    <w:basedOn w:val="Standard"/>
    <w:uiPriority w:val="99"/>
    <w:semiHidden/>
    <w:rsid w:val="007C7BFC"/>
    <w:pPr>
      <w:spacing w:before="280" w:after="280"/>
    </w:pPr>
  </w:style>
  <w:style w:type="paragraph" w:styleId="BalloonText">
    <w:name w:val="Balloon Text"/>
    <w:basedOn w:val="Normal"/>
    <w:link w:val="BalloonTextChar"/>
    <w:uiPriority w:val="99"/>
    <w:semiHidden/>
    <w:rsid w:val="007C7B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7BFC"/>
    <w:rPr>
      <w:rFonts w:ascii="Tahoma" w:hAnsi="Tahoma" w:cs="Tahoma"/>
      <w:sz w:val="16"/>
      <w:szCs w:val="16"/>
      <w:lang w:eastAsia="ru-RU"/>
    </w:rPr>
  </w:style>
  <w:style w:type="numbering" w:customStyle="1" w:styleId="WW8Num8">
    <w:name w:val="WW8Num8"/>
    <w:rsid w:val="007C38E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5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7829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7829.1000" TargetMode="External"/><Relationship Id="rId12" Type="http://schemas.openxmlformats.org/officeDocument/2006/relationships/hyperlink" Target="garantF1://71606406.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12084522.54" TargetMode="External"/><Relationship Id="rId5" Type="http://schemas.openxmlformats.org/officeDocument/2006/relationships/image" Target="media/image1.png"/><Relationship Id="rId10" Type="http://schemas.openxmlformats.org/officeDocument/2006/relationships/hyperlink" Target="garantF1://12040330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033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8</Pages>
  <Words>3516</Words>
  <Characters>20044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2018-05-18T05:35:00Z</cp:lastPrinted>
  <dcterms:created xsi:type="dcterms:W3CDTF">2018-05-17T05:28:00Z</dcterms:created>
  <dcterms:modified xsi:type="dcterms:W3CDTF">2018-05-23T06:01:00Z</dcterms:modified>
</cp:coreProperties>
</file>