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62F" w:rsidRDefault="003F162F" w:rsidP="001124AD">
      <w:pPr>
        <w:pStyle w:val="Heading1"/>
        <w:ind w:left="5400" w:hanging="4692"/>
        <w:rPr>
          <w:noProof/>
        </w:rPr>
      </w:pPr>
      <w:r>
        <w:rPr>
          <w:noProof/>
          <w:sz w:val="28"/>
          <w:szCs w:val="28"/>
        </w:rPr>
        <w:t xml:space="preserve">      </w:t>
      </w:r>
      <w:r>
        <w:rPr>
          <w:noProof/>
        </w:rPr>
        <w:t xml:space="preserve">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8.5pt;visibility:visible">
            <v:imagedata r:id="rId5" o:title="" gain="93623f" blacklevel="-7864f"/>
          </v:shape>
        </w:pict>
      </w:r>
    </w:p>
    <w:p w:rsidR="003F162F" w:rsidRDefault="003F162F" w:rsidP="00E77301">
      <w:pPr>
        <w:spacing w:line="240" w:lineRule="auto"/>
        <w:jc w:val="center"/>
      </w:pPr>
      <w:r>
        <w:t>Российская Федерация</w:t>
      </w:r>
    </w:p>
    <w:p w:rsidR="003F162F" w:rsidRDefault="003F162F" w:rsidP="00E77301">
      <w:pPr>
        <w:spacing w:line="240" w:lineRule="auto"/>
        <w:jc w:val="center"/>
      </w:pPr>
      <w:r>
        <w:t>Самарская область</w:t>
      </w:r>
    </w:p>
    <w:p w:rsidR="003F162F" w:rsidRPr="00573E69" w:rsidRDefault="003F162F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3F162F" w:rsidRPr="00573E69" w:rsidRDefault="003F162F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3F162F" w:rsidRPr="00573E69" w:rsidRDefault="003F162F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3F162F" w:rsidRDefault="003F162F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3F162F" w:rsidRPr="00025353" w:rsidRDefault="003F162F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53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31 июля</w:t>
      </w:r>
      <w:r w:rsidRPr="000253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2017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Pr="00025353">
        <w:rPr>
          <w:rFonts w:ascii="Times New Roman" w:hAnsi="Times New Roman" w:cs="Times New Roman"/>
          <w:b/>
          <w:bCs/>
          <w:sz w:val="24"/>
          <w:szCs w:val="24"/>
          <w:u w:val="single"/>
        </w:rPr>
        <w:t>№ 39</w:t>
      </w:r>
    </w:p>
    <w:p w:rsidR="003F162F" w:rsidRDefault="003F162F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3F162F" w:rsidRDefault="003F162F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3F162F" w:rsidRDefault="003F162F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162F" w:rsidRPr="007E6D12" w:rsidRDefault="003F162F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и Соглашением от 12 сентября 2016 года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3F162F" w:rsidRPr="007E6D12" w:rsidRDefault="003F162F" w:rsidP="008874FE">
      <w:pPr>
        <w:pStyle w:val="BodyText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3F162F" w:rsidRPr="007E6D12" w:rsidRDefault="003F162F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Ставропольский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3F162F" w:rsidRPr="007E6D12" w:rsidRDefault="003F162F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2017 году  за  счет собственных средств сельского поселения Ташелка в сумме 167 790 (сто шестьдесят семь тысяч семьсот девяноста) рублей 42 копейки и межбюджетных трансфертов, предоставляемых из бюджета муниципального района Ставропольский Самарской области в размере 631 185 (шестьсот тридцать одна тысяча сто восемьдесят пять) рублей 71 копейка.</w:t>
      </w:r>
      <w:r w:rsidRPr="007E6D12">
        <w:rPr>
          <w:rFonts w:ascii="Times New Roman" w:hAnsi="Times New Roman" w:cs="Times New Roman"/>
          <w:sz w:val="24"/>
          <w:szCs w:val="24"/>
        </w:rPr>
        <w:tab/>
      </w:r>
    </w:p>
    <w:p w:rsidR="003F162F" w:rsidRPr="007E6D12" w:rsidRDefault="003F162F" w:rsidP="008874FE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>В  связи  с  проведением  уточнений  бюджета  сельского  поселения  Ташелка муниципального   района  Ставропольский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3F162F" w:rsidRPr="007E6D12" w:rsidRDefault="003F162F" w:rsidP="008874FE">
      <w:pPr>
        <w:pStyle w:val="ConsPlusNormal"/>
        <w:widowControl/>
        <w:numPr>
          <w:ilvl w:val="0"/>
          <w:numId w:val="1"/>
        </w:numPr>
        <w:spacing w:line="276" w:lineRule="auto"/>
        <w:ind w:left="0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6D12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Настоящее постановление </w:t>
      </w:r>
      <w:r w:rsidRPr="007E6D12">
        <w:rPr>
          <w:rFonts w:ascii="Times New Roman" w:hAnsi="Times New Roman" w:cs="Times New Roman"/>
          <w:sz w:val="24"/>
          <w:szCs w:val="24"/>
        </w:rPr>
        <w:t>опубликовать в газете «Вестник Ташелки» и на официальном сайте сельского поселения.</w:t>
      </w:r>
    </w:p>
    <w:p w:rsidR="003F162F" w:rsidRPr="007E6D12" w:rsidRDefault="003F162F" w:rsidP="0089251A">
      <w:pPr>
        <w:pStyle w:val="ConsPlusNormal"/>
        <w:widowControl/>
        <w:spacing w:line="276" w:lineRule="auto"/>
        <w:ind w:left="42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6D12">
        <w:rPr>
          <w:rFonts w:ascii="Times New Roman" w:hAnsi="Times New Roman" w:cs="Times New Roman"/>
          <w:sz w:val="24"/>
          <w:szCs w:val="24"/>
        </w:rPr>
        <w:t xml:space="preserve">5. </w:t>
      </w:r>
      <w:r w:rsidRPr="007E6D12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3F162F" w:rsidRPr="007E6D12" w:rsidRDefault="003F162F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3F162F" w:rsidRPr="0089251A" w:rsidRDefault="003F162F" w:rsidP="0089251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                  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                  А.Ю. Рублев</w:t>
      </w:r>
    </w:p>
    <w:sectPr w:rsidR="003F162F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25353"/>
    <w:rsid w:val="00062A61"/>
    <w:rsid w:val="000F6EBF"/>
    <w:rsid w:val="001124AD"/>
    <w:rsid w:val="00134D52"/>
    <w:rsid w:val="001C307B"/>
    <w:rsid w:val="001C3A89"/>
    <w:rsid w:val="001E6A6B"/>
    <w:rsid w:val="00306901"/>
    <w:rsid w:val="003A6630"/>
    <w:rsid w:val="003F162F"/>
    <w:rsid w:val="004C4712"/>
    <w:rsid w:val="004D336F"/>
    <w:rsid w:val="00525936"/>
    <w:rsid w:val="005340D1"/>
    <w:rsid w:val="00573E69"/>
    <w:rsid w:val="00594350"/>
    <w:rsid w:val="00626764"/>
    <w:rsid w:val="00666720"/>
    <w:rsid w:val="0068238C"/>
    <w:rsid w:val="006C19FA"/>
    <w:rsid w:val="0076408B"/>
    <w:rsid w:val="00797E65"/>
    <w:rsid w:val="007A360E"/>
    <w:rsid w:val="007D793E"/>
    <w:rsid w:val="007E6D12"/>
    <w:rsid w:val="008206AA"/>
    <w:rsid w:val="008644C5"/>
    <w:rsid w:val="008874FE"/>
    <w:rsid w:val="0089251A"/>
    <w:rsid w:val="008E0882"/>
    <w:rsid w:val="00912A8B"/>
    <w:rsid w:val="00944091"/>
    <w:rsid w:val="00965F59"/>
    <w:rsid w:val="009F3ECD"/>
    <w:rsid w:val="00A2540C"/>
    <w:rsid w:val="00A706BE"/>
    <w:rsid w:val="00B27148"/>
    <w:rsid w:val="00B9471E"/>
    <w:rsid w:val="00BB10DD"/>
    <w:rsid w:val="00C01E31"/>
    <w:rsid w:val="00C06116"/>
    <w:rsid w:val="00C07918"/>
    <w:rsid w:val="00C8473D"/>
    <w:rsid w:val="00DE1664"/>
    <w:rsid w:val="00E0284F"/>
    <w:rsid w:val="00E77301"/>
    <w:rsid w:val="00EF4919"/>
    <w:rsid w:val="00EF4D28"/>
    <w:rsid w:val="00F77C58"/>
    <w:rsid w:val="00FE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52593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525936"/>
    <w:rPr>
      <w:rFonts w:ascii="Arial" w:hAnsi="Arial" w:cs="Arial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74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186</TotalTime>
  <Pages>1</Pages>
  <Words>410</Words>
  <Characters>2339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2017-07-25T06:34:00Z</cp:lastPrinted>
  <dcterms:created xsi:type="dcterms:W3CDTF">2011-05-05T05:23:00Z</dcterms:created>
  <dcterms:modified xsi:type="dcterms:W3CDTF">2017-07-26T06:35:00Z</dcterms:modified>
</cp:coreProperties>
</file>