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2F2" w:rsidRDefault="000242F2" w:rsidP="00370269">
      <w:pPr>
        <w:pStyle w:val="Heading1"/>
        <w:ind w:left="5400" w:hanging="5400"/>
        <w:rPr>
          <w:noProof/>
        </w:rPr>
      </w:pPr>
      <w:r>
        <w:rPr>
          <w:noProof/>
          <w:sz w:val="28"/>
          <w:szCs w:val="28"/>
        </w:rPr>
        <w:t xml:space="preserve">                                                             </w: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5" o:title="" gain="93623f" blacklevel="-7864f"/>
          </v:shape>
        </w:pict>
      </w:r>
    </w:p>
    <w:p w:rsidR="000242F2" w:rsidRDefault="000242F2" w:rsidP="00E77301">
      <w:pPr>
        <w:spacing w:line="240" w:lineRule="auto"/>
        <w:jc w:val="center"/>
      </w:pPr>
      <w:r>
        <w:t>Российская Федерация</w:t>
      </w:r>
    </w:p>
    <w:p w:rsidR="000242F2" w:rsidRDefault="000242F2" w:rsidP="00E77301">
      <w:pPr>
        <w:spacing w:line="240" w:lineRule="auto"/>
        <w:jc w:val="center"/>
      </w:pPr>
      <w:r>
        <w:t>Самарская область</w:t>
      </w:r>
    </w:p>
    <w:p w:rsidR="000242F2" w:rsidRPr="00573E69" w:rsidRDefault="000242F2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АДМИНИСТРАЦИЯ СЕЛЬСКОГО ПОСЕЛЕНИЯ  </w:t>
      </w:r>
      <w:r>
        <w:rPr>
          <w:sz w:val="22"/>
          <w:szCs w:val="22"/>
        </w:rPr>
        <w:t>ТАШЕЛКА</w:t>
      </w:r>
    </w:p>
    <w:p w:rsidR="000242F2" w:rsidRPr="00573E69" w:rsidRDefault="000242F2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>МУНИЦИПАЛЬНОГО РАЙОНА СТАВРОПОЛЬСКИЙ</w:t>
      </w:r>
    </w:p>
    <w:p w:rsidR="000242F2" w:rsidRPr="00573E69" w:rsidRDefault="000242F2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0242F2" w:rsidRDefault="000242F2" w:rsidP="00E77301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:rsidR="000242F2" w:rsidRPr="00DB29FF" w:rsidRDefault="000242F2" w:rsidP="00E7730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  </w:t>
      </w:r>
      <w:r w:rsidRPr="00DB29FF">
        <w:rPr>
          <w:rFonts w:ascii="Times New Roman" w:hAnsi="Times New Roman" w:cs="Times New Roman"/>
          <w:b/>
          <w:bCs/>
          <w:sz w:val="24"/>
          <w:szCs w:val="24"/>
        </w:rPr>
        <w:t xml:space="preserve">31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июля 2017 года                                                                              № </w:t>
      </w:r>
      <w:r w:rsidRPr="00DB29FF">
        <w:rPr>
          <w:rFonts w:ascii="Times New Roman" w:hAnsi="Times New Roman" w:cs="Times New Roman"/>
          <w:b/>
          <w:bCs/>
          <w:sz w:val="24"/>
          <w:szCs w:val="24"/>
          <w:u w:val="single"/>
        </w:rPr>
        <w:t>38</w:t>
      </w:r>
    </w:p>
    <w:p w:rsidR="000242F2" w:rsidRDefault="000242F2" w:rsidP="00A35E2D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установлении отдельного расходного  обязательства сельского поселения</w:t>
      </w:r>
    </w:p>
    <w:p w:rsidR="000242F2" w:rsidRDefault="000242F2" w:rsidP="00A35E2D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Ташелка муниципального района Ставропольский Самарской области</w:t>
      </w:r>
    </w:p>
    <w:p w:rsidR="000242F2" w:rsidRDefault="000242F2" w:rsidP="00A35E2D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42F2" w:rsidRDefault="000242F2" w:rsidP="00003442">
      <w:pPr>
        <w:pStyle w:val="BodyText2"/>
        <w:spacing w:line="276" w:lineRule="auto"/>
        <w:ind w:firstLine="900"/>
        <w:rPr>
          <w:sz w:val="24"/>
          <w:szCs w:val="24"/>
        </w:rPr>
      </w:pPr>
      <w:r>
        <w:rPr>
          <w:sz w:val="24"/>
          <w:szCs w:val="24"/>
        </w:rPr>
        <w:t xml:space="preserve">В  соответствии с Уставом  сельского поселения  Ташелка муниципального района Ставропольский Самарской области </w:t>
      </w:r>
    </w:p>
    <w:p w:rsidR="000242F2" w:rsidRDefault="000242F2" w:rsidP="00003442">
      <w:pPr>
        <w:pStyle w:val="BodyText2"/>
        <w:spacing w:line="276" w:lineRule="auto"/>
        <w:ind w:firstLine="900"/>
        <w:rPr>
          <w:sz w:val="24"/>
          <w:szCs w:val="24"/>
        </w:rPr>
      </w:pPr>
      <w:r>
        <w:rPr>
          <w:sz w:val="24"/>
          <w:szCs w:val="24"/>
        </w:rPr>
        <w:tab/>
        <w:t xml:space="preserve">  ПОСТАНОВЛЯЕТ:</w:t>
      </w:r>
    </w:p>
    <w:p w:rsidR="000242F2" w:rsidRDefault="000242F2" w:rsidP="005D14D7">
      <w:pPr>
        <w:pStyle w:val="BodyText2"/>
        <w:numPr>
          <w:ilvl w:val="0"/>
          <w:numId w:val="1"/>
        </w:numPr>
        <w:spacing w:line="276" w:lineRule="auto"/>
        <w:ind w:left="0" w:firstLine="426"/>
        <w:rPr>
          <w:sz w:val="24"/>
          <w:szCs w:val="24"/>
        </w:rPr>
      </w:pPr>
      <w:r>
        <w:rPr>
          <w:sz w:val="24"/>
          <w:szCs w:val="24"/>
        </w:rPr>
        <w:t>Установить,  что расходы на официальное опубликование материалов в газетах  и на официальном сайте сельского поселения Ташелка, относятся  к  расходному   обязательству  сельского поселения Ташелка муниципального  района   Ставропольский  Самарской  области.</w:t>
      </w:r>
    </w:p>
    <w:p w:rsidR="000242F2" w:rsidRPr="000F6EBF" w:rsidRDefault="000242F2" w:rsidP="00003442">
      <w:pPr>
        <w:pStyle w:val="BodyText2"/>
        <w:numPr>
          <w:ilvl w:val="0"/>
          <w:numId w:val="1"/>
        </w:numPr>
        <w:spacing w:line="276" w:lineRule="auto"/>
        <w:ind w:left="0" w:firstLine="426"/>
        <w:rPr>
          <w:sz w:val="24"/>
          <w:szCs w:val="24"/>
        </w:rPr>
      </w:pPr>
      <w:r w:rsidRPr="000F6EBF">
        <w:rPr>
          <w:sz w:val="24"/>
          <w:szCs w:val="24"/>
        </w:rPr>
        <w:t>Предусмотренн</w:t>
      </w:r>
      <w:r>
        <w:rPr>
          <w:sz w:val="24"/>
          <w:szCs w:val="24"/>
        </w:rPr>
        <w:t>ое</w:t>
      </w:r>
      <w:r w:rsidRPr="000F6EBF">
        <w:rPr>
          <w:sz w:val="24"/>
          <w:szCs w:val="24"/>
        </w:rPr>
        <w:t xml:space="preserve">  пунктом 1  настоящего  Постановления  расходн</w:t>
      </w:r>
      <w:r>
        <w:rPr>
          <w:sz w:val="24"/>
          <w:szCs w:val="24"/>
        </w:rPr>
        <w:t>ое</w:t>
      </w:r>
      <w:r w:rsidRPr="000F6EBF">
        <w:rPr>
          <w:sz w:val="24"/>
          <w:szCs w:val="24"/>
        </w:rPr>
        <w:t xml:space="preserve">  обязательств</w:t>
      </w:r>
      <w:r>
        <w:rPr>
          <w:sz w:val="24"/>
          <w:szCs w:val="24"/>
        </w:rPr>
        <w:t>о</w:t>
      </w:r>
      <w:r w:rsidRPr="000F6EBF">
        <w:rPr>
          <w:sz w:val="24"/>
          <w:szCs w:val="24"/>
        </w:rPr>
        <w:t xml:space="preserve"> сельского  поселения </w:t>
      </w:r>
      <w:r>
        <w:rPr>
          <w:sz w:val="24"/>
          <w:szCs w:val="24"/>
        </w:rPr>
        <w:t xml:space="preserve">Ташелка </w:t>
      </w:r>
      <w:r w:rsidRPr="000F6EBF">
        <w:rPr>
          <w:sz w:val="24"/>
          <w:szCs w:val="24"/>
        </w:rPr>
        <w:t>муниципального  района  Ставропольский  Самарской  области  исполня</w:t>
      </w:r>
      <w:r>
        <w:rPr>
          <w:sz w:val="24"/>
          <w:szCs w:val="24"/>
        </w:rPr>
        <w:t>е</w:t>
      </w:r>
      <w:r w:rsidRPr="000F6EBF">
        <w:rPr>
          <w:sz w:val="24"/>
          <w:szCs w:val="24"/>
        </w:rPr>
        <w:t xml:space="preserve">тся  за  счет  средств    бюджета  сельского  поселения </w:t>
      </w:r>
      <w:r>
        <w:rPr>
          <w:sz w:val="24"/>
          <w:szCs w:val="24"/>
        </w:rPr>
        <w:t xml:space="preserve">Ташелка </w:t>
      </w:r>
      <w:r w:rsidRPr="000F6EBF">
        <w:rPr>
          <w:sz w:val="24"/>
          <w:szCs w:val="24"/>
        </w:rPr>
        <w:t xml:space="preserve">муниципального  района   Ставропольский  </w:t>
      </w:r>
      <w:r>
        <w:rPr>
          <w:sz w:val="24"/>
          <w:szCs w:val="24"/>
        </w:rPr>
        <w:t>Самарской  области  в   следующих</w:t>
      </w:r>
      <w:r w:rsidRPr="000F6EBF">
        <w:rPr>
          <w:sz w:val="24"/>
          <w:szCs w:val="24"/>
        </w:rPr>
        <w:t xml:space="preserve">  сумм</w:t>
      </w:r>
      <w:r>
        <w:rPr>
          <w:sz w:val="24"/>
          <w:szCs w:val="24"/>
        </w:rPr>
        <w:t>ах:</w:t>
      </w:r>
    </w:p>
    <w:p w:rsidR="000242F2" w:rsidRDefault="000242F2" w:rsidP="00003442">
      <w:pPr>
        <w:pStyle w:val="BodyText2"/>
        <w:spacing w:line="276" w:lineRule="auto"/>
        <w:ind w:firstLine="426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242F2" w:rsidRDefault="000242F2" w:rsidP="00370269">
      <w:pPr>
        <w:pStyle w:val="BodyText2"/>
        <w:spacing w:line="276" w:lineRule="auto"/>
        <w:ind w:firstLine="2127"/>
        <w:jc w:val="left"/>
        <w:rPr>
          <w:sz w:val="24"/>
          <w:szCs w:val="24"/>
        </w:rPr>
      </w:pPr>
      <w:r>
        <w:rPr>
          <w:sz w:val="24"/>
          <w:szCs w:val="24"/>
        </w:rPr>
        <w:t>2017 год  125 000 руб. 00</w:t>
      </w:r>
      <w:bookmarkStart w:id="0" w:name="_GoBack"/>
      <w:bookmarkEnd w:id="0"/>
      <w:r>
        <w:rPr>
          <w:sz w:val="24"/>
          <w:szCs w:val="24"/>
        </w:rPr>
        <w:t xml:space="preserve"> коп.</w:t>
      </w:r>
    </w:p>
    <w:p w:rsidR="000242F2" w:rsidRDefault="000242F2" w:rsidP="00370269">
      <w:pPr>
        <w:pStyle w:val="BodyText2"/>
        <w:spacing w:line="276" w:lineRule="auto"/>
        <w:ind w:firstLine="2127"/>
        <w:jc w:val="left"/>
        <w:rPr>
          <w:sz w:val="24"/>
          <w:szCs w:val="24"/>
        </w:rPr>
      </w:pPr>
    </w:p>
    <w:p w:rsidR="000242F2" w:rsidRPr="00E77301" w:rsidRDefault="000242F2" w:rsidP="00003442">
      <w:pPr>
        <w:pStyle w:val="BodyText2"/>
        <w:numPr>
          <w:ilvl w:val="0"/>
          <w:numId w:val="1"/>
        </w:numPr>
        <w:spacing w:line="276" w:lineRule="auto"/>
        <w:ind w:left="0" w:firstLine="426"/>
        <w:rPr>
          <w:sz w:val="24"/>
          <w:szCs w:val="24"/>
        </w:rPr>
      </w:pPr>
      <w:r w:rsidRPr="00E77301">
        <w:rPr>
          <w:sz w:val="24"/>
          <w:szCs w:val="24"/>
        </w:rPr>
        <w:t xml:space="preserve">В  связи  с  проведением  уточнений  бюджета  сельского  поселения  </w:t>
      </w:r>
      <w:r>
        <w:rPr>
          <w:sz w:val="24"/>
          <w:szCs w:val="24"/>
        </w:rPr>
        <w:t xml:space="preserve">Ташелка </w:t>
      </w:r>
      <w:r w:rsidRPr="00E77301">
        <w:rPr>
          <w:sz w:val="24"/>
          <w:szCs w:val="24"/>
        </w:rPr>
        <w:t>муниципального   района  Ставропольский  Самарской  области  в  течени</w:t>
      </w:r>
      <w:r>
        <w:rPr>
          <w:sz w:val="24"/>
          <w:szCs w:val="24"/>
        </w:rPr>
        <w:t>е</w:t>
      </w:r>
      <w:r w:rsidRPr="00E77301">
        <w:rPr>
          <w:sz w:val="24"/>
          <w:szCs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>
        <w:rPr>
          <w:sz w:val="24"/>
          <w:szCs w:val="24"/>
        </w:rPr>
        <w:t xml:space="preserve">Ташелка </w:t>
      </w:r>
      <w:r w:rsidRPr="00E77301">
        <w:rPr>
          <w:sz w:val="24"/>
          <w:szCs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0242F2" w:rsidRPr="00003442" w:rsidRDefault="000242F2" w:rsidP="00370269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35E2D">
        <w:rPr>
          <w:rStyle w:val="FontStyle16"/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Pr="00A35E2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газете «Вестник Ташелки»  и на </w:t>
      </w:r>
      <w:r w:rsidRPr="00A35E2D">
        <w:rPr>
          <w:rFonts w:ascii="Times New Roman" w:hAnsi="Times New Roman" w:cs="Times New Roman"/>
          <w:sz w:val="24"/>
          <w:szCs w:val="24"/>
        </w:rPr>
        <w:t>официальном сайте сельского поселения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42F2" w:rsidRDefault="000242F2" w:rsidP="00370269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0242F2" w:rsidRPr="00370269" w:rsidRDefault="000242F2" w:rsidP="00370269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 Ташелка                                                                                    муниципального района Ставропольский                                                                                     Самарской области                                                                                                 А.Ю. Рублев</w:t>
      </w:r>
    </w:p>
    <w:sectPr w:rsidR="000242F2" w:rsidRPr="00370269" w:rsidSect="00370269">
      <w:pgSz w:w="11906" w:h="16838"/>
      <w:pgMar w:top="567" w:right="566" w:bottom="567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7301"/>
    <w:rsid w:val="00003442"/>
    <w:rsid w:val="000242F2"/>
    <w:rsid w:val="00062A61"/>
    <w:rsid w:val="00083553"/>
    <w:rsid w:val="000F6EBF"/>
    <w:rsid w:val="00134D52"/>
    <w:rsid w:val="001D40DE"/>
    <w:rsid w:val="001E6A6B"/>
    <w:rsid w:val="0020434A"/>
    <w:rsid w:val="00270504"/>
    <w:rsid w:val="002E2A22"/>
    <w:rsid w:val="00306901"/>
    <w:rsid w:val="00370269"/>
    <w:rsid w:val="003D3D3B"/>
    <w:rsid w:val="0053345A"/>
    <w:rsid w:val="005355E8"/>
    <w:rsid w:val="00573E69"/>
    <w:rsid w:val="0059062C"/>
    <w:rsid w:val="005D14D7"/>
    <w:rsid w:val="006C19FA"/>
    <w:rsid w:val="00747EC5"/>
    <w:rsid w:val="008208A2"/>
    <w:rsid w:val="008E0882"/>
    <w:rsid w:val="00900025"/>
    <w:rsid w:val="00912A8B"/>
    <w:rsid w:val="00923F0C"/>
    <w:rsid w:val="00965F59"/>
    <w:rsid w:val="009C5421"/>
    <w:rsid w:val="009C75A1"/>
    <w:rsid w:val="00A02B77"/>
    <w:rsid w:val="00A22C92"/>
    <w:rsid w:val="00A35E2D"/>
    <w:rsid w:val="00A43799"/>
    <w:rsid w:val="00A56F6A"/>
    <w:rsid w:val="00A67C5E"/>
    <w:rsid w:val="00A72E5E"/>
    <w:rsid w:val="00BF0329"/>
    <w:rsid w:val="00C06116"/>
    <w:rsid w:val="00C53F8F"/>
    <w:rsid w:val="00C8473D"/>
    <w:rsid w:val="00CB2742"/>
    <w:rsid w:val="00DB29FF"/>
    <w:rsid w:val="00E0284F"/>
    <w:rsid w:val="00E32C33"/>
    <w:rsid w:val="00E64731"/>
    <w:rsid w:val="00E77301"/>
    <w:rsid w:val="00EA3B00"/>
    <w:rsid w:val="00EF4919"/>
    <w:rsid w:val="00F343D3"/>
    <w:rsid w:val="00F40207"/>
    <w:rsid w:val="00F91044"/>
    <w:rsid w:val="00FA3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882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77301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77301"/>
    <w:rPr>
      <w:rFonts w:ascii="Calibri" w:hAnsi="Calibri" w:cs="Calibri"/>
      <w:b/>
      <w:bCs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E77301"/>
    <w:pPr>
      <w:spacing w:after="0" w:line="360" w:lineRule="auto"/>
      <w:jc w:val="both"/>
    </w:pPr>
    <w:rPr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E77301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E77301"/>
    <w:pPr>
      <w:ind w:left="720"/>
    </w:pPr>
    <w:rPr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77301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DefaultParagraphFont"/>
    <w:uiPriority w:val="99"/>
    <w:rsid w:val="00A35E2D"/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171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82</TotalTime>
  <Pages>1</Pages>
  <Words>305</Words>
  <Characters>1739</Characters>
  <Application>Microsoft Office Outlook</Application>
  <DocSecurity>0</DocSecurity>
  <Lines>0</Lines>
  <Paragraphs>0</Paragraphs>
  <ScaleCrop>false</ScaleCrop>
  <Company>Dnsoft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29</cp:revision>
  <cp:lastPrinted>2017-07-25T06:33:00Z</cp:lastPrinted>
  <dcterms:created xsi:type="dcterms:W3CDTF">2011-05-05T05:23:00Z</dcterms:created>
  <dcterms:modified xsi:type="dcterms:W3CDTF">2017-07-26T06:19:00Z</dcterms:modified>
</cp:coreProperties>
</file>