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D3D" w:rsidRDefault="00980D3D" w:rsidP="00522CF8">
      <w:pPr>
        <w:pStyle w:val="Heading1"/>
        <w:ind w:left="5400" w:hanging="5400"/>
        <w:rPr>
          <w:noProof/>
        </w:rPr>
      </w:pPr>
      <w:r>
        <w:rPr>
          <w:noProof/>
        </w:rPr>
        <w:t xml:space="preserve">                                                                           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980D3D" w:rsidRPr="00F22A85" w:rsidRDefault="00980D3D" w:rsidP="00E77301">
      <w:pPr>
        <w:spacing w:line="240" w:lineRule="auto"/>
        <w:jc w:val="center"/>
        <w:rPr>
          <w:rFonts w:ascii="Times New Roman" w:hAnsi="Times New Roman" w:cs="Times New Roman"/>
        </w:rPr>
      </w:pPr>
      <w:r w:rsidRPr="00F22A85">
        <w:rPr>
          <w:rFonts w:ascii="Times New Roman" w:hAnsi="Times New Roman" w:cs="Times New Roman"/>
        </w:rPr>
        <w:t>Российская Федерация</w:t>
      </w:r>
    </w:p>
    <w:p w:rsidR="00980D3D" w:rsidRPr="00F22A85" w:rsidRDefault="00980D3D" w:rsidP="00E77301">
      <w:pPr>
        <w:spacing w:line="240" w:lineRule="auto"/>
        <w:jc w:val="center"/>
        <w:rPr>
          <w:rFonts w:ascii="Times New Roman" w:hAnsi="Times New Roman" w:cs="Times New Roman"/>
        </w:rPr>
      </w:pPr>
      <w:r w:rsidRPr="00F22A85">
        <w:rPr>
          <w:rFonts w:ascii="Times New Roman" w:hAnsi="Times New Roman" w:cs="Times New Roman"/>
        </w:rPr>
        <w:t>Самарская область</w:t>
      </w:r>
    </w:p>
    <w:p w:rsidR="00980D3D" w:rsidRPr="00F22A85" w:rsidRDefault="00980D3D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22A85">
        <w:rPr>
          <w:rFonts w:ascii="Times New Roman" w:hAnsi="Times New Roman" w:cs="Times New Roman"/>
          <w:sz w:val="22"/>
          <w:szCs w:val="22"/>
        </w:rPr>
        <w:t>АДМИНИСТРАЦИЯ СЕЛЬСКОГО ПОСЕЛЕНИЯ  ТАШЕЛКА</w:t>
      </w:r>
    </w:p>
    <w:p w:rsidR="00980D3D" w:rsidRPr="00F22A85" w:rsidRDefault="00980D3D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22A85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980D3D" w:rsidRPr="00F22A85" w:rsidRDefault="00980D3D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F22A85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980D3D" w:rsidRPr="00F22A85" w:rsidRDefault="00980D3D" w:rsidP="00E7730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22A85"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980D3D" w:rsidRPr="00F22A85" w:rsidRDefault="00980D3D" w:rsidP="00E773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2A85">
        <w:rPr>
          <w:rFonts w:ascii="Times New Roman" w:hAnsi="Times New Roman" w:cs="Times New Roman"/>
          <w:b/>
          <w:bCs/>
          <w:sz w:val="24"/>
          <w:szCs w:val="24"/>
        </w:rPr>
        <w:t>от 28 ноября 2017 года                                                                                    №66</w:t>
      </w:r>
    </w:p>
    <w:p w:rsidR="00980D3D" w:rsidRPr="00F22A85" w:rsidRDefault="00980D3D" w:rsidP="00A35E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A85">
        <w:rPr>
          <w:rFonts w:ascii="Times New Roman" w:hAnsi="Times New Roman" w:cs="Times New Roman"/>
          <w:b/>
          <w:bCs/>
          <w:sz w:val="24"/>
          <w:szCs w:val="24"/>
        </w:rPr>
        <w:t>Об установлении отдельного расходного  обязательства сельского поселения</w:t>
      </w:r>
    </w:p>
    <w:p w:rsidR="00980D3D" w:rsidRPr="00F22A85" w:rsidRDefault="00980D3D" w:rsidP="00A35E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A85">
        <w:rPr>
          <w:rFonts w:ascii="Times New Roman" w:hAnsi="Times New Roman" w:cs="Times New Roman"/>
          <w:b/>
          <w:bCs/>
          <w:sz w:val="24"/>
          <w:szCs w:val="24"/>
        </w:rPr>
        <w:t>Ташелка муниципального района Ставропольский Самарской области</w:t>
      </w:r>
    </w:p>
    <w:p w:rsidR="00980D3D" w:rsidRPr="00F22A85" w:rsidRDefault="00980D3D" w:rsidP="00A35E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0D3D" w:rsidRPr="00F22A85" w:rsidRDefault="00980D3D" w:rsidP="00003442">
      <w:pPr>
        <w:pStyle w:val="BodyText2"/>
        <w:spacing w:line="276" w:lineRule="auto"/>
        <w:ind w:firstLine="900"/>
        <w:rPr>
          <w:rFonts w:ascii="Times New Roman" w:hAnsi="Times New Roman" w:cs="Times New Roman"/>
          <w:sz w:val="24"/>
          <w:szCs w:val="24"/>
        </w:rPr>
      </w:pPr>
      <w:r w:rsidRPr="00F22A85">
        <w:rPr>
          <w:rFonts w:ascii="Times New Roman" w:hAnsi="Times New Roman" w:cs="Times New Roman"/>
          <w:sz w:val="24"/>
          <w:szCs w:val="24"/>
        </w:rPr>
        <w:t xml:space="preserve">В  соответствии с Уставом  сельского поселения  Ташелка муниципального района Ставропольский Самарской области </w:t>
      </w:r>
    </w:p>
    <w:p w:rsidR="00980D3D" w:rsidRPr="00F22A85" w:rsidRDefault="00980D3D" w:rsidP="00003442">
      <w:pPr>
        <w:pStyle w:val="BodyText2"/>
        <w:spacing w:line="276" w:lineRule="auto"/>
        <w:ind w:firstLine="900"/>
        <w:rPr>
          <w:rFonts w:ascii="Times New Roman" w:hAnsi="Times New Roman" w:cs="Times New Roman"/>
          <w:sz w:val="24"/>
          <w:szCs w:val="24"/>
        </w:rPr>
      </w:pPr>
      <w:r w:rsidRPr="00F22A85">
        <w:rPr>
          <w:rFonts w:ascii="Times New Roman" w:hAnsi="Times New Roman" w:cs="Times New Roman"/>
          <w:sz w:val="24"/>
          <w:szCs w:val="24"/>
        </w:rPr>
        <w:tab/>
        <w:t xml:space="preserve">  ПОСТАНОВЛЯЕТ:</w:t>
      </w:r>
    </w:p>
    <w:p w:rsidR="00980D3D" w:rsidRPr="00F22A85" w:rsidRDefault="00980D3D" w:rsidP="005D14D7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22A85">
        <w:rPr>
          <w:rFonts w:ascii="Times New Roman" w:hAnsi="Times New Roman" w:cs="Times New Roman"/>
          <w:sz w:val="24"/>
          <w:szCs w:val="24"/>
        </w:rPr>
        <w:t>Установить,  что расходы на формирование земельного участка под существующим сельским клубом по адресу: Ставропольский район, с.п. Ташелка, с.Сосновка, ул.Центральная, 21 относятся  к  расходному   обязательству  сельского поселения Ташелка муниципального  района   Ставропольский  Самарской  области.</w:t>
      </w:r>
    </w:p>
    <w:p w:rsidR="00980D3D" w:rsidRPr="00F22A85" w:rsidRDefault="00980D3D" w:rsidP="00003442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22A85">
        <w:rPr>
          <w:rFonts w:ascii="Times New Roman" w:hAnsi="Times New Roman" w:cs="Times New Roman"/>
          <w:sz w:val="24"/>
          <w:szCs w:val="24"/>
        </w:rPr>
        <w:t>Предусмотренное  пунктом 1  настоящего  Постановления  расходное  обязательство сельского  поселения Ташелка муниципального  района  Ставропольский  Самарской  области  исполняется  за  счет  средств    бюджета  сельского  поселения Ташелка муниципального  района   Ставропольский  Самарской  области  в   следующих  суммах:</w:t>
      </w:r>
    </w:p>
    <w:p w:rsidR="00980D3D" w:rsidRPr="00F22A85" w:rsidRDefault="00980D3D" w:rsidP="00003442">
      <w:pPr>
        <w:pStyle w:val="BodyText2"/>
        <w:spacing w:line="276" w:lineRule="auto"/>
        <w:ind w:firstLine="426"/>
        <w:jc w:val="left"/>
        <w:rPr>
          <w:rFonts w:ascii="Times New Roman" w:hAnsi="Times New Roman" w:cs="Times New Roman"/>
          <w:sz w:val="24"/>
          <w:szCs w:val="24"/>
        </w:rPr>
      </w:pPr>
      <w:r w:rsidRPr="00F22A85">
        <w:rPr>
          <w:rFonts w:ascii="Times New Roman" w:hAnsi="Times New Roman" w:cs="Times New Roman"/>
          <w:sz w:val="24"/>
          <w:szCs w:val="24"/>
        </w:rPr>
        <w:tab/>
      </w:r>
      <w:r w:rsidRPr="00F22A85">
        <w:rPr>
          <w:rFonts w:ascii="Times New Roman" w:hAnsi="Times New Roman" w:cs="Times New Roman"/>
          <w:sz w:val="24"/>
          <w:szCs w:val="24"/>
        </w:rPr>
        <w:tab/>
      </w:r>
      <w:r w:rsidRPr="00F22A85">
        <w:rPr>
          <w:rFonts w:ascii="Times New Roman" w:hAnsi="Times New Roman" w:cs="Times New Roman"/>
          <w:sz w:val="24"/>
          <w:szCs w:val="24"/>
        </w:rPr>
        <w:tab/>
      </w:r>
    </w:p>
    <w:p w:rsidR="00980D3D" w:rsidRPr="00F22A85" w:rsidRDefault="00980D3D" w:rsidP="00003442">
      <w:pPr>
        <w:pStyle w:val="BodyText2"/>
        <w:spacing w:line="276" w:lineRule="auto"/>
        <w:ind w:firstLine="2127"/>
        <w:jc w:val="left"/>
        <w:rPr>
          <w:rFonts w:ascii="Times New Roman" w:hAnsi="Times New Roman" w:cs="Times New Roman"/>
          <w:sz w:val="24"/>
          <w:szCs w:val="24"/>
        </w:rPr>
      </w:pPr>
      <w:r w:rsidRPr="00F22A85">
        <w:rPr>
          <w:rFonts w:ascii="Times New Roman" w:hAnsi="Times New Roman" w:cs="Times New Roman"/>
          <w:sz w:val="24"/>
          <w:szCs w:val="24"/>
        </w:rPr>
        <w:t>2017 год  18 000 руб. 00</w:t>
      </w:r>
      <w:bookmarkStart w:id="0" w:name="_GoBack"/>
      <w:bookmarkEnd w:id="0"/>
      <w:r w:rsidRPr="00F22A85"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980D3D" w:rsidRPr="00F22A85" w:rsidRDefault="00980D3D" w:rsidP="00003442">
      <w:pPr>
        <w:pStyle w:val="BodyText2"/>
        <w:spacing w:line="276" w:lineRule="auto"/>
        <w:ind w:firstLine="2127"/>
        <w:jc w:val="left"/>
        <w:rPr>
          <w:rFonts w:ascii="Times New Roman" w:hAnsi="Times New Roman" w:cs="Times New Roman"/>
          <w:sz w:val="24"/>
          <w:szCs w:val="24"/>
        </w:rPr>
      </w:pPr>
      <w:r w:rsidRPr="00F22A85">
        <w:rPr>
          <w:rFonts w:ascii="Times New Roman" w:hAnsi="Times New Roman" w:cs="Times New Roman"/>
          <w:sz w:val="24"/>
          <w:szCs w:val="24"/>
        </w:rPr>
        <w:t>.</w:t>
      </w:r>
    </w:p>
    <w:p w:rsidR="00980D3D" w:rsidRPr="00F22A85" w:rsidRDefault="00980D3D" w:rsidP="00003442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22A85">
        <w:rPr>
          <w:rFonts w:ascii="Times New Roman" w:hAnsi="Times New Roman" w:cs="Times New Roman"/>
          <w:sz w:val="24"/>
          <w:szCs w:val="24"/>
        </w:rPr>
        <w:t>В  связи  с  проведением  уточнений  бюджета  сельского  поселения  Ташелка муниципального   района  Ставропольский  Самарской  области  в  течение  финансового  года  и  планового  периода  по  Решениям  Собрания  Представителей  сельского  поселения Ташелка муниципального   района  Ставропольский  Самарской  области   вышеуказанная  сумма  подлежит  изменению.</w:t>
      </w:r>
    </w:p>
    <w:p w:rsidR="00980D3D" w:rsidRPr="00F22A85" w:rsidRDefault="00980D3D" w:rsidP="00003442">
      <w:pPr>
        <w:pStyle w:val="ListParagraph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F22A85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F22A85">
        <w:rPr>
          <w:rFonts w:ascii="Times New Roman" w:hAnsi="Times New Roman" w:cs="Times New Roman"/>
          <w:sz w:val="24"/>
          <w:szCs w:val="24"/>
        </w:rPr>
        <w:t>в газете «Вестник Ташелки»  и на официальном сайте сельского поселения.</w:t>
      </w:r>
    </w:p>
    <w:p w:rsidR="00980D3D" w:rsidRPr="00F22A85" w:rsidRDefault="00980D3D" w:rsidP="00A56F6A">
      <w:pPr>
        <w:rPr>
          <w:rFonts w:ascii="Times New Roman" w:hAnsi="Times New Roman" w:cs="Times New Roman"/>
          <w:sz w:val="24"/>
          <w:szCs w:val="24"/>
        </w:rPr>
      </w:pPr>
    </w:p>
    <w:p w:rsidR="00980D3D" w:rsidRPr="00F22A85" w:rsidRDefault="00980D3D" w:rsidP="00003442">
      <w:pPr>
        <w:pStyle w:val="ListParagraph"/>
        <w:ind w:left="567"/>
        <w:rPr>
          <w:rFonts w:ascii="Times New Roman" w:hAnsi="Times New Roman" w:cs="Times New Roman"/>
          <w:sz w:val="24"/>
          <w:szCs w:val="24"/>
        </w:rPr>
      </w:pPr>
    </w:p>
    <w:p w:rsidR="00980D3D" w:rsidRPr="00F22A85" w:rsidRDefault="00980D3D" w:rsidP="00003442">
      <w:pPr>
        <w:pStyle w:val="ListParagraph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22A85">
        <w:rPr>
          <w:rFonts w:ascii="Times New Roman" w:hAnsi="Times New Roman" w:cs="Times New Roman"/>
          <w:sz w:val="24"/>
          <w:szCs w:val="24"/>
        </w:rPr>
        <w:t>Глава сельского поселения  Ташелка</w:t>
      </w:r>
    </w:p>
    <w:p w:rsidR="00980D3D" w:rsidRPr="00F22A85" w:rsidRDefault="00980D3D" w:rsidP="00003442">
      <w:pPr>
        <w:pStyle w:val="ListParagraph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22A85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80D3D" w:rsidRPr="00F22A85" w:rsidRDefault="00980D3D" w:rsidP="00003442">
      <w:pPr>
        <w:pStyle w:val="ListParagraph"/>
        <w:spacing w:line="240" w:lineRule="auto"/>
        <w:ind w:left="0"/>
        <w:rPr>
          <w:rFonts w:ascii="Times New Roman" w:hAnsi="Times New Roman" w:cs="Times New Roman"/>
        </w:rPr>
      </w:pPr>
      <w:r w:rsidRPr="00F22A85">
        <w:rPr>
          <w:rFonts w:ascii="Times New Roman" w:hAnsi="Times New Roman" w:cs="Times New Roman"/>
          <w:sz w:val="24"/>
          <w:szCs w:val="24"/>
        </w:rPr>
        <w:t xml:space="preserve">          Самарской области                                                                                                 А.Ю. Рублев</w:t>
      </w:r>
    </w:p>
    <w:sectPr w:rsidR="00980D3D" w:rsidRPr="00F22A85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301"/>
    <w:rsid w:val="00003442"/>
    <w:rsid w:val="00062A61"/>
    <w:rsid w:val="000832B0"/>
    <w:rsid w:val="00083553"/>
    <w:rsid w:val="000F6EBF"/>
    <w:rsid w:val="00134D52"/>
    <w:rsid w:val="00156720"/>
    <w:rsid w:val="001D40DE"/>
    <w:rsid w:val="001E6A6B"/>
    <w:rsid w:val="0020434A"/>
    <w:rsid w:val="002B4870"/>
    <w:rsid w:val="002E2A22"/>
    <w:rsid w:val="00306901"/>
    <w:rsid w:val="003D3D3B"/>
    <w:rsid w:val="004A7FBA"/>
    <w:rsid w:val="00522CF8"/>
    <w:rsid w:val="005355E8"/>
    <w:rsid w:val="00573E69"/>
    <w:rsid w:val="0059062C"/>
    <w:rsid w:val="005A7CCA"/>
    <w:rsid w:val="005C7EBE"/>
    <w:rsid w:val="005D14D7"/>
    <w:rsid w:val="005E5C97"/>
    <w:rsid w:val="006C19FA"/>
    <w:rsid w:val="00710B92"/>
    <w:rsid w:val="00747EC5"/>
    <w:rsid w:val="008208A2"/>
    <w:rsid w:val="00844897"/>
    <w:rsid w:val="008E0882"/>
    <w:rsid w:val="00912A8B"/>
    <w:rsid w:val="00923F0C"/>
    <w:rsid w:val="00965F59"/>
    <w:rsid w:val="00980D3D"/>
    <w:rsid w:val="009C5421"/>
    <w:rsid w:val="009C75A1"/>
    <w:rsid w:val="00A22C92"/>
    <w:rsid w:val="00A35E2D"/>
    <w:rsid w:val="00A43799"/>
    <w:rsid w:val="00A56F6A"/>
    <w:rsid w:val="00A72E5E"/>
    <w:rsid w:val="00BC2F61"/>
    <w:rsid w:val="00C06116"/>
    <w:rsid w:val="00C53F8F"/>
    <w:rsid w:val="00C8473D"/>
    <w:rsid w:val="00CA705E"/>
    <w:rsid w:val="00CB2742"/>
    <w:rsid w:val="00DB5A75"/>
    <w:rsid w:val="00E0284F"/>
    <w:rsid w:val="00E32C33"/>
    <w:rsid w:val="00E77301"/>
    <w:rsid w:val="00EF4919"/>
    <w:rsid w:val="00F22A85"/>
    <w:rsid w:val="00F343D3"/>
    <w:rsid w:val="00F40207"/>
    <w:rsid w:val="00F91044"/>
    <w:rsid w:val="00FA3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882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301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77301"/>
    <w:rPr>
      <w:rFonts w:ascii="Calibri" w:hAnsi="Calibri" w:cs="Calibri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E77301"/>
    <w:pPr>
      <w:spacing w:after="0" w:line="360" w:lineRule="auto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E77301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E77301"/>
    <w:pPr>
      <w:ind w:left="720"/>
    </w:pPr>
    <w:rPr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DefaultParagraphFont"/>
    <w:uiPriority w:val="99"/>
    <w:rsid w:val="00A35E2D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68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83</TotalTime>
  <Pages>1</Pages>
  <Words>291</Words>
  <Characters>1661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cp:lastPrinted>2017-11-21T09:02:00Z</cp:lastPrinted>
  <dcterms:created xsi:type="dcterms:W3CDTF">2011-05-05T05:23:00Z</dcterms:created>
  <dcterms:modified xsi:type="dcterms:W3CDTF">2017-11-22T11:29:00Z</dcterms:modified>
</cp:coreProperties>
</file>