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05" w:rsidRDefault="00011805" w:rsidP="00E77301">
      <w:pPr>
        <w:pStyle w:val="Heading1"/>
        <w:ind w:left="5400" w:hanging="5400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011805" w:rsidRDefault="00011805" w:rsidP="002D55E5">
      <w:pPr>
        <w:spacing w:line="240" w:lineRule="auto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</w:t>
      </w:r>
      <w:r>
        <w:t>Российская Федерация</w:t>
      </w:r>
    </w:p>
    <w:p w:rsidR="00011805" w:rsidRDefault="00011805" w:rsidP="00E77301">
      <w:pPr>
        <w:spacing w:line="240" w:lineRule="auto"/>
        <w:jc w:val="center"/>
      </w:pPr>
      <w:r>
        <w:t>Самарская область</w:t>
      </w:r>
    </w:p>
    <w:p w:rsidR="00011805" w:rsidRPr="00573E69" w:rsidRDefault="00011805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>
        <w:rPr>
          <w:sz w:val="22"/>
          <w:szCs w:val="22"/>
        </w:rPr>
        <w:t>ТАШЕЛКА</w:t>
      </w:r>
    </w:p>
    <w:p w:rsidR="00011805" w:rsidRPr="00573E69" w:rsidRDefault="00011805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011805" w:rsidRPr="00573E69" w:rsidRDefault="00011805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011805" w:rsidRDefault="00011805" w:rsidP="00E7730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011805" w:rsidRDefault="00011805" w:rsidP="00E773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 «30» ноября 2016 года                                                                                             № 45</w:t>
      </w:r>
    </w:p>
    <w:p w:rsidR="00011805" w:rsidRDefault="00011805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011805" w:rsidRDefault="00011805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Ташелка муниципального района Ставропольский Самарской области</w:t>
      </w:r>
    </w:p>
    <w:p w:rsidR="00011805" w:rsidRDefault="00011805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1805" w:rsidRPr="000F4348" w:rsidRDefault="00011805" w:rsidP="00392169">
      <w:pPr>
        <w:pStyle w:val="BodyText2"/>
        <w:spacing w:line="276" w:lineRule="auto"/>
        <w:ind w:right="-284" w:firstLine="900"/>
        <w:rPr>
          <w:rFonts w:ascii="Times New Roman" w:hAnsi="Times New Roman" w:cs="Times New Roman"/>
          <w:sz w:val="24"/>
          <w:szCs w:val="24"/>
        </w:rPr>
      </w:pPr>
      <w:r w:rsidRPr="000F4348">
        <w:rPr>
          <w:rFonts w:ascii="Times New Roman" w:hAnsi="Times New Roman" w:cs="Times New Roman"/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</w:t>
      </w:r>
    </w:p>
    <w:p w:rsidR="00011805" w:rsidRPr="000F4348" w:rsidRDefault="00011805" w:rsidP="00392169">
      <w:pPr>
        <w:pStyle w:val="BodyText2"/>
        <w:spacing w:line="276" w:lineRule="auto"/>
        <w:ind w:right="-284" w:firstLine="900"/>
        <w:rPr>
          <w:rFonts w:ascii="Times New Roman" w:hAnsi="Times New Roman" w:cs="Times New Roman"/>
          <w:sz w:val="24"/>
          <w:szCs w:val="24"/>
        </w:rPr>
      </w:pPr>
      <w:r w:rsidRPr="000F4348">
        <w:rPr>
          <w:rFonts w:ascii="Times New Roman" w:hAnsi="Times New Roman" w:cs="Times New Roman"/>
          <w:sz w:val="24"/>
          <w:szCs w:val="24"/>
        </w:rPr>
        <w:tab/>
        <w:t xml:space="preserve">  ПОСТАНОВЛЯЕТ:</w:t>
      </w:r>
    </w:p>
    <w:p w:rsidR="00011805" w:rsidRPr="000F4348" w:rsidRDefault="00011805" w:rsidP="00392169">
      <w:pPr>
        <w:pStyle w:val="BodyText2"/>
        <w:numPr>
          <w:ilvl w:val="0"/>
          <w:numId w:val="2"/>
        </w:numPr>
        <w:tabs>
          <w:tab w:val="clear" w:pos="644"/>
          <w:tab w:val="left" w:pos="851"/>
          <w:tab w:val="left" w:pos="993"/>
          <w:tab w:val="left" w:pos="1276"/>
          <w:tab w:val="left" w:pos="1560"/>
        </w:tabs>
        <w:spacing w:line="276" w:lineRule="auto"/>
        <w:ind w:left="0" w:right="-284" w:firstLine="709"/>
        <w:rPr>
          <w:rFonts w:ascii="Times New Roman" w:hAnsi="Times New Roman" w:cs="Times New Roman"/>
          <w:sz w:val="24"/>
          <w:szCs w:val="24"/>
        </w:rPr>
      </w:pPr>
      <w:r w:rsidRPr="000F4348">
        <w:rPr>
          <w:rFonts w:ascii="Times New Roman" w:hAnsi="Times New Roman" w:cs="Times New Roman"/>
          <w:sz w:val="24"/>
          <w:szCs w:val="24"/>
        </w:rPr>
        <w:t>Установить, что обеспечение проведения оплаты за проведение работ Общественной организации «Народная дружина сельского поселения Ташелка муниципального района Ставропольский Самарской области» относится к расходному обязательству сельского поселения Ташелка муниципального района Ставропольский Самарской области.</w:t>
      </w:r>
    </w:p>
    <w:p w:rsidR="00011805" w:rsidRPr="000F4348" w:rsidRDefault="00011805" w:rsidP="00392169">
      <w:pPr>
        <w:pStyle w:val="BodyText2"/>
        <w:numPr>
          <w:ilvl w:val="0"/>
          <w:numId w:val="2"/>
        </w:numPr>
        <w:tabs>
          <w:tab w:val="clear" w:pos="644"/>
          <w:tab w:val="left" w:pos="993"/>
        </w:tabs>
        <w:spacing w:line="276" w:lineRule="auto"/>
        <w:ind w:left="0" w:right="-284" w:firstLine="709"/>
        <w:rPr>
          <w:rFonts w:ascii="Times New Roman" w:hAnsi="Times New Roman" w:cs="Times New Roman"/>
          <w:sz w:val="24"/>
          <w:szCs w:val="24"/>
        </w:rPr>
      </w:pPr>
      <w:r w:rsidRPr="000F4348">
        <w:rPr>
          <w:rFonts w:ascii="Times New Roman" w:hAnsi="Times New Roman" w:cs="Times New Roman"/>
          <w:sz w:val="24"/>
          <w:szCs w:val="24"/>
        </w:rPr>
        <w:t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  за  счет  средств    бюджета  сельского  поселения Ташелка муниципального  района   Ставропольский  Самарской  области  в   следующих  суммах:</w:t>
      </w:r>
    </w:p>
    <w:p w:rsidR="00011805" w:rsidRPr="000F4348" w:rsidRDefault="00011805" w:rsidP="00392169">
      <w:pPr>
        <w:pStyle w:val="BodyText2"/>
        <w:spacing w:line="276" w:lineRule="auto"/>
        <w:ind w:left="709" w:right="-284" w:firstLine="709"/>
        <w:rPr>
          <w:rFonts w:ascii="Times New Roman" w:hAnsi="Times New Roman" w:cs="Times New Roman"/>
          <w:sz w:val="24"/>
          <w:szCs w:val="24"/>
        </w:rPr>
      </w:pPr>
    </w:p>
    <w:p w:rsidR="00011805" w:rsidRPr="000F4348" w:rsidRDefault="00011805" w:rsidP="00392169">
      <w:pPr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348">
        <w:rPr>
          <w:rFonts w:ascii="Times New Roman" w:hAnsi="Times New Roman" w:cs="Times New Roman"/>
          <w:sz w:val="24"/>
          <w:szCs w:val="24"/>
        </w:rPr>
        <w:t>2017 год       170 000  руб. 00 коп.;</w:t>
      </w:r>
    </w:p>
    <w:p w:rsidR="00011805" w:rsidRPr="000F4348" w:rsidRDefault="00011805" w:rsidP="00392169">
      <w:pPr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348">
        <w:rPr>
          <w:rFonts w:ascii="Times New Roman" w:hAnsi="Times New Roman" w:cs="Times New Roman"/>
          <w:sz w:val="24"/>
          <w:szCs w:val="24"/>
        </w:rPr>
        <w:t>2018 год       170 000  руб. 00 коп.;</w:t>
      </w:r>
    </w:p>
    <w:p w:rsidR="00011805" w:rsidRPr="000F4348" w:rsidRDefault="00011805" w:rsidP="00392169">
      <w:pPr>
        <w:pStyle w:val="ListParagraph"/>
        <w:numPr>
          <w:ilvl w:val="0"/>
          <w:numId w:val="3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F4348">
        <w:rPr>
          <w:rFonts w:ascii="Times New Roman" w:hAnsi="Times New Roman" w:cs="Times New Roman"/>
          <w:sz w:val="24"/>
          <w:szCs w:val="24"/>
        </w:rPr>
        <w:t xml:space="preserve"> год        170 000  руб. 00 коп.</w:t>
      </w:r>
    </w:p>
    <w:p w:rsidR="00011805" w:rsidRPr="000F4348" w:rsidRDefault="00011805" w:rsidP="00392169">
      <w:pPr>
        <w:pStyle w:val="BodyText2"/>
        <w:numPr>
          <w:ilvl w:val="0"/>
          <w:numId w:val="2"/>
        </w:numPr>
        <w:tabs>
          <w:tab w:val="clear" w:pos="644"/>
          <w:tab w:val="num" w:pos="0"/>
          <w:tab w:val="left" w:pos="851"/>
          <w:tab w:val="left" w:pos="993"/>
        </w:tabs>
        <w:spacing w:line="276" w:lineRule="auto"/>
        <w:ind w:left="0" w:right="-284" w:firstLine="709"/>
        <w:rPr>
          <w:rFonts w:ascii="Times New Roman" w:hAnsi="Times New Roman" w:cs="Times New Roman"/>
          <w:sz w:val="24"/>
          <w:szCs w:val="24"/>
        </w:rPr>
      </w:pPr>
      <w:r w:rsidRPr="000F4348">
        <w:rPr>
          <w:rFonts w:ascii="Times New Roman" w:hAnsi="Times New Roman" w:cs="Times New Roman"/>
          <w:sz w:val="24"/>
          <w:szCs w:val="24"/>
        </w:rPr>
        <w:t>В  связи  с  проведением  уточнений  бюджета  сельского  поселения  Ташелка муниципального   района  Ставропольский  Самарской  области  в  течение  финансового  года  и  планового  периода  по  Решениям  Собрания  Представителей  сельского  поселения Ташелка муниципального   района  Ставропольский  Самарской  области   вышеуказанная  сумма  подлежит  изменению.</w:t>
      </w:r>
    </w:p>
    <w:p w:rsidR="00011805" w:rsidRPr="000F4348" w:rsidRDefault="00011805" w:rsidP="00392169">
      <w:pPr>
        <w:pStyle w:val="ListParagraph"/>
        <w:numPr>
          <w:ilvl w:val="0"/>
          <w:numId w:val="2"/>
        </w:numPr>
        <w:tabs>
          <w:tab w:val="clear" w:pos="644"/>
          <w:tab w:val="num" w:pos="-142"/>
          <w:tab w:val="left" w:pos="993"/>
        </w:tabs>
        <w:ind w:left="0" w:right="-284" w:firstLine="709"/>
        <w:rPr>
          <w:rFonts w:ascii="Times New Roman" w:hAnsi="Times New Roman" w:cs="Times New Roman"/>
          <w:sz w:val="24"/>
          <w:szCs w:val="24"/>
        </w:rPr>
      </w:pPr>
      <w:r w:rsidRPr="000F4348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0F4348">
        <w:rPr>
          <w:rFonts w:ascii="Times New Roman" w:hAnsi="Times New Roman" w:cs="Times New Roman"/>
          <w:sz w:val="24"/>
          <w:szCs w:val="24"/>
        </w:rPr>
        <w:t>в газете «Вестник Ташелки»  и на официальном сайте сельского поселения.</w:t>
      </w:r>
    </w:p>
    <w:p w:rsidR="00011805" w:rsidRPr="00392169" w:rsidRDefault="00011805" w:rsidP="00392169">
      <w:pPr>
        <w:pStyle w:val="BodyText2"/>
        <w:numPr>
          <w:ilvl w:val="0"/>
          <w:numId w:val="2"/>
        </w:numPr>
        <w:tabs>
          <w:tab w:val="clear" w:pos="644"/>
          <w:tab w:val="left" w:pos="993"/>
        </w:tabs>
        <w:spacing w:line="276" w:lineRule="auto"/>
        <w:ind w:left="0" w:right="-284" w:firstLine="709"/>
        <w:rPr>
          <w:sz w:val="24"/>
          <w:szCs w:val="24"/>
        </w:rPr>
      </w:pPr>
      <w:r w:rsidRPr="000F4348">
        <w:rPr>
          <w:rFonts w:ascii="Times New Roman" w:hAnsi="Times New Roman" w:cs="Times New Roman"/>
          <w:sz w:val="24"/>
          <w:szCs w:val="24"/>
        </w:rPr>
        <w:t>Настоящее Постановление вступает в</w:t>
      </w:r>
      <w:r w:rsidRPr="00392169">
        <w:rPr>
          <w:sz w:val="24"/>
          <w:szCs w:val="24"/>
        </w:rPr>
        <w:t xml:space="preserve"> силу с 01.01.2017 и действует до 31.12.2019 г.</w:t>
      </w:r>
    </w:p>
    <w:p w:rsidR="00011805" w:rsidRDefault="00011805" w:rsidP="000F4348">
      <w:pPr>
        <w:pStyle w:val="ListParagraph"/>
        <w:spacing w:line="240" w:lineRule="auto"/>
        <w:ind w:left="0" w:right="-28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805" w:rsidRDefault="00011805" w:rsidP="000F4348">
      <w:pPr>
        <w:pStyle w:val="ListParagraph"/>
        <w:spacing w:line="240" w:lineRule="auto"/>
        <w:ind w:left="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</w:p>
    <w:p w:rsidR="00011805" w:rsidRDefault="00011805" w:rsidP="000F4348">
      <w:pPr>
        <w:pStyle w:val="ListParagraph"/>
        <w:spacing w:line="240" w:lineRule="auto"/>
        <w:ind w:left="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11805" w:rsidRDefault="00011805" w:rsidP="00AA3CC9">
      <w:pPr>
        <w:pStyle w:val="ListParagraph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            А.Ю. Рублев</w:t>
      </w:r>
    </w:p>
    <w:sectPr w:rsidR="00011805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04C92"/>
    <w:rsid w:val="00011805"/>
    <w:rsid w:val="00062A61"/>
    <w:rsid w:val="00083553"/>
    <w:rsid w:val="000D38CA"/>
    <w:rsid w:val="000F4348"/>
    <w:rsid w:val="000F6EBF"/>
    <w:rsid w:val="00134D52"/>
    <w:rsid w:val="001E6A6B"/>
    <w:rsid w:val="0020434A"/>
    <w:rsid w:val="002813FD"/>
    <w:rsid w:val="002D55E5"/>
    <w:rsid w:val="00306901"/>
    <w:rsid w:val="00392169"/>
    <w:rsid w:val="00427431"/>
    <w:rsid w:val="00573E69"/>
    <w:rsid w:val="006B2A75"/>
    <w:rsid w:val="006C19FA"/>
    <w:rsid w:val="007B5B22"/>
    <w:rsid w:val="008E0882"/>
    <w:rsid w:val="0090466C"/>
    <w:rsid w:val="00912A8B"/>
    <w:rsid w:val="00965F59"/>
    <w:rsid w:val="009E5FB7"/>
    <w:rsid w:val="00A35E2D"/>
    <w:rsid w:val="00AA3CC9"/>
    <w:rsid w:val="00C06116"/>
    <w:rsid w:val="00C8473D"/>
    <w:rsid w:val="00E0284F"/>
    <w:rsid w:val="00E77301"/>
    <w:rsid w:val="00EF4919"/>
    <w:rsid w:val="00F16C52"/>
    <w:rsid w:val="00F9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40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1</Pages>
  <Words>307</Words>
  <Characters>1755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2016-11-28T07:08:00Z</cp:lastPrinted>
  <dcterms:created xsi:type="dcterms:W3CDTF">2011-05-05T05:23:00Z</dcterms:created>
  <dcterms:modified xsi:type="dcterms:W3CDTF">2016-11-28T07:14:00Z</dcterms:modified>
</cp:coreProperties>
</file>